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FF352D" w14:textId="5A9F820F" w:rsidR="00F05DDA" w:rsidRDefault="00F05DDA" w:rsidP="00F05DDA">
      <w:pPr>
        <w:jc w:val="center"/>
        <w:rPr>
          <w:rFonts w:ascii="Calibri" w:eastAsia="Times New Roman" w:hAnsi="Calibri" w:cs="Times New Roman"/>
          <w:b/>
          <w:color w:val="000000"/>
          <w:sz w:val="80"/>
          <w:szCs w:val="80"/>
        </w:rPr>
      </w:pPr>
    </w:p>
    <w:p w14:paraId="1168641C" w14:textId="43A531BE" w:rsidR="00815C7D" w:rsidRDefault="00815C7D" w:rsidP="00F05DDA">
      <w:pPr>
        <w:jc w:val="center"/>
        <w:rPr>
          <w:rFonts w:ascii="Calibri" w:eastAsia="Times New Roman" w:hAnsi="Calibri" w:cs="Times New Roman"/>
          <w:b/>
          <w:color w:val="000000"/>
          <w:sz w:val="80"/>
          <w:szCs w:val="80"/>
        </w:rPr>
      </w:pPr>
      <w:r>
        <w:rPr>
          <w:noProof/>
        </w:rPr>
        <w:drawing>
          <wp:inline distT="0" distB="0" distL="0" distR="0" wp14:anchorId="33721898" wp14:editId="3B265F81">
            <wp:extent cx="1725295" cy="579120"/>
            <wp:effectExtent l="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A7FD00" w14:textId="5F891F3F" w:rsidR="00F05DDA" w:rsidRPr="0012199A" w:rsidRDefault="00F05DDA" w:rsidP="00F05DDA">
      <w:pPr>
        <w:jc w:val="center"/>
        <w:rPr>
          <w:rFonts w:ascii="Calibri" w:eastAsia="Times New Roman" w:hAnsi="Calibri" w:cs="Times New Roman"/>
          <w:b/>
          <w:color w:val="000000"/>
          <w:sz w:val="72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80"/>
          <w:szCs w:val="80"/>
        </w:rPr>
        <w:t xml:space="preserve">Learning about the Law </w:t>
      </w:r>
      <w:r w:rsidR="00205D97" w:rsidRPr="00205D97">
        <w:rPr>
          <w:rFonts w:ascii="Calibri" w:eastAsia="Times New Roman" w:hAnsi="Calibri" w:cs="Times New Roman"/>
          <w:b/>
          <w:color w:val="000000"/>
          <w:sz w:val="56"/>
          <w:szCs w:val="80"/>
        </w:rPr>
        <w:t xml:space="preserve">Lesson: </w:t>
      </w:r>
      <w:r w:rsidRPr="00205D97">
        <w:rPr>
          <w:rFonts w:ascii="Calibri" w:eastAsia="Times New Roman" w:hAnsi="Calibri" w:cs="Times New Roman"/>
          <w:b/>
          <w:color w:val="000000"/>
          <w:sz w:val="56"/>
          <w:szCs w:val="80"/>
        </w:rPr>
        <w:t>Family Law</w:t>
      </w:r>
      <w:r w:rsidR="00815C7D">
        <w:rPr>
          <w:rFonts w:ascii="Calibri" w:eastAsia="Times New Roman" w:hAnsi="Calibri" w:cs="Times New Roman"/>
          <w:b/>
          <w:color w:val="000000"/>
          <w:sz w:val="56"/>
          <w:szCs w:val="80"/>
        </w:rPr>
        <w:t xml:space="preserve"> – </w:t>
      </w:r>
      <w:r w:rsidR="00205D97">
        <w:rPr>
          <w:rFonts w:ascii="Calibri" w:eastAsia="Times New Roman" w:hAnsi="Calibri" w:cs="Times New Roman"/>
          <w:b/>
          <w:color w:val="000000"/>
          <w:sz w:val="56"/>
          <w:szCs w:val="80"/>
        </w:rPr>
        <w:t>Marriage, Separation and Divorce</w:t>
      </w:r>
    </w:p>
    <w:p w14:paraId="30A1DA5E" w14:textId="77777777" w:rsidR="00F05DDA" w:rsidRPr="006C4392" w:rsidRDefault="00F05DDA" w:rsidP="00F05DDA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14:paraId="4C431B3E" w14:textId="77777777" w:rsidR="00F05DDA" w:rsidRPr="0036558B" w:rsidRDefault="00205D97" w:rsidP="00205D97">
      <w:pPr>
        <w:jc w:val="center"/>
        <w:rPr>
          <w:rFonts w:ascii="Calibri" w:eastAsia="Times New Roman" w:hAnsi="Calibri" w:cs="Times New Roman"/>
          <w:b/>
          <w:i/>
          <w:color w:val="000000"/>
          <w:sz w:val="44"/>
          <w:szCs w:val="24"/>
        </w:rPr>
      </w:pPr>
      <w:r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CLB </w:t>
      </w:r>
      <w:r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5-6 </w:t>
      </w:r>
      <w:r w:rsidR="00F05DDA"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Instructional Package </w:t>
      </w:r>
    </w:p>
    <w:p w14:paraId="45790439" w14:textId="77777777" w:rsidR="00F05DDA" w:rsidRPr="006C4392" w:rsidRDefault="00F05DDA" w:rsidP="00F05DDA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14:paraId="4EA3CB5C" w14:textId="78EC3F02" w:rsidR="00F05DDA" w:rsidRDefault="00815C7D" w:rsidP="00F05DDA">
      <w:pPr>
        <w:jc w:val="center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41E648B" wp14:editId="29D28E00">
            <wp:simplePos x="0" y="0"/>
            <wp:positionH relativeFrom="column">
              <wp:posOffset>2105025</wp:posOffset>
            </wp:positionH>
            <wp:positionV relativeFrom="paragraph">
              <wp:posOffset>392430</wp:posOffset>
            </wp:positionV>
            <wp:extent cx="2057400" cy="2816441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9" t="23985" r="67532" b="47352"/>
                    <a:stretch/>
                  </pic:blipFill>
                  <pic:spPr bwMode="auto">
                    <a:xfrm>
                      <a:off x="0" y="0"/>
                      <a:ext cx="2057400" cy="2816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D5B4A" w14:textId="4FCFFB65" w:rsidR="00F05DDA" w:rsidRDefault="00F05DDA" w:rsidP="00F05DDA">
      <w:pPr>
        <w:jc w:val="center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14:paraId="0764220B" w14:textId="77777777" w:rsidR="00F05DDA" w:rsidRDefault="00F05DDA" w:rsidP="00F05DDA">
      <w:pPr>
        <w:rPr>
          <w:rFonts w:ascii="Calibri" w:eastAsia="Times New Roman" w:hAnsi="Calibri" w:cs="Times New Roman"/>
          <w:b/>
          <w:color w:val="000000"/>
          <w:sz w:val="36"/>
          <w:szCs w:val="24"/>
        </w:rPr>
        <w:sectPr w:rsidR="00F05DDA" w:rsidSect="00205D97">
          <w:headerReference w:type="first" r:id="rId10"/>
          <w:footerReference w:type="first" r:id="rId11"/>
          <w:pgSz w:w="12240" w:h="15840"/>
          <w:pgMar w:top="1440" w:right="1440" w:bottom="1440" w:left="1440" w:header="708" w:footer="708" w:gutter="0"/>
          <w:pgBorders w:display="firstPage" w:offsetFrom="page">
            <w:top w:val="single" w:sz="4" w:space="24" w:color="4F81BD" w:themeColor="accent1"/>
            <w:left w:val="single" w:sz="4" w:space="24" w:color="4F81BD" w:themeColor="accent1"/>
            <w:bottom w:val="single" w:sz="4" w:space="24" w:color="4F81BD" w:themeColor="accent1"/>
            <w:right w:val="single" w:sz="4" w:space="24" w:color="4F81BD" w:themeColor="accent1"/>
          </w:pgBorders>
          <w:cols w:space="708"/>
          <w:docGrid w:linePitch="360"/>
        </w:sectPr>
      </w:pPr>
    </w:p>
    <w:p w14:paraId="277AB2B9" w14:textId="77777777" w:rsidR="00D01E19" w:rsidRDefault="00D01E19" w:rsidP="00D01E19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</w:t>
      </w:r>
      <w:r w:rsidR="00BE2F08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n: Marriage, </w:t>
      </w:r>
      <w:r w:rsidR="00F05DDA">
        <w:rPr>
          <w:rFonts w:ascii="Calibri" w:eastAsia="Times New Roman" w:hAnsi="Calibri" w:cs="Times New Roman"/>
          <w:b/>
          <w:color w:val="000000"/>
          <w:sz w:val="36"/>
          <w:szCs w:val="24"/>
        </w:rPr>
        <w:t>Separation</w:t>
      </w:r>
      <w:r w:rsidR="00E975EF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, </w:t>
      </w:r>
      <w:r w:rsidR="00F05DDA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and Divorce </w:t>
      </w:r>
      <w:r w:rsidR="00BE2F08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(CLB </w:t>
      </w:r>
      <w:r w:rsidR="00C1589F">
        <w:rPr>
          <w:rFonts w:ascii="Calibri" w:eastAsia="Times New Roman" w:hAnsi="Calibri" w:cs="Times New Roman"/>
          <w:b/>
          <w:color w:val="000000"/>
          <w:sz w:val="36"/>
          <w:szCs w:val="24"/>
        </w:rPr>
        <w:t>5-6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)</w:t>
      </w:r>
    </w:p>
    <w:p w14:paraId="29273BED" w14:textId="77777777"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>CLB Outcomes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0"/>
        <w:gridCol w:w="5360"/>
      </w:tblGrid>
      <w:tr w:rsidR="00B3739E" w14:paraId="7B0E19CA" w14:textId="77777777" w:rsidTr="00951DEC">
        <w:trPr>
          <w:trHeight w:val="879"/>
        </w:trPr>
        <w:tc>
          <w:tcPr>
            <w:tcW w:w="4068" w:type="dxa"/>
          </w:tcPr>
          <w:p w14:paraId="6132A8F8" w14:textId="77777777" w:rsidR="00B3739E" w:rsidRPr="0098143D" w:rsidRDefault="00B3739E" w:rsidP="00951DEC">
            <w:pPr>
              <w:rPr>
                <w:rFonts w:cs="Calibri"/>
                <w:color w:val="000000"/>
                <w:sz w:val="32"/>
              </w:rPr>
            </w:pPr>
            <w:r w:rsidRPr="00716157">
              <w:rPr>
                <w:rFonts w:cs="Calibri"/>
                <w:color w:val="000000"/>
                <w:sz w:val="32"/>
              </w:rPr>
              <w:sym w:font="Webdings" w:char="F097"/>
            </w:r>
            <w:r>
              <w:rPr>
                <w:b/>
                <w:szCs w:val="24"/>
              </w:rPr>
              <w:t xml:space="preserve">CLB </w:t>
            </w:r>
            <w:r w:rsidR="00951DEC">
              <w:rPr>
                <w:b/>
                <w:szCs w:val="24"/>
              </w:rPr>
              <w:t>5</w:t>
            </w:r>
            <w:r w:rsidRPr="00170590">
              <w:rPr>
                <w:b/>
                <w:szCs w:val="24"/>
              </w:rPr>
              <w:t>-I</w:t>
            </w:r>
            <w:r>
              <w:rPr>
                <w:b/>
                <w:szCs w:val="24"/>
              </w:rPr>
              <w:t>V</w:t>
            </w:r>
            <w:r w:rsidRPr="00170590">
              <w:rPr>
                <w:b/>
                <w:szCs w:val="24"/>
              </w:rPr>
              <w:t xml:space="preserve">: </w:t>
            </w:r>
            <w:r>
              <w:rPr>
                <w:b/>
                <w:szCs w:val="24"/>
              </w:rPr>
              <w:t>Sharing Information</w:t>
            </w:r>
          </w:p>
        </w:tc>
        <w:tc>
          <w:tcPr>
            <w:tcW w:w="5508" w:type="dxa"/>
          </w:tcPr>
          <w:p w14:paraId="6F8922EF" w14:textId="77777777" w:rsidR="00B3739E" w:rsidRDefault="00951DEC" w:rsidP="00951DEC">
            <w:r>
              <w:t>Agree, disagree and give opinions in small group discussions or meetings.</w:t>
            </w:r>
          </w:p>
        </w:tc>
      </w:tr>
      <w:tr w:rsidR="00B3739E" w14:paraId="118FC5DD" w14:textId="77777777" w:rsidTr="00EA6CDE">
        <w:trPr>
          <w:trHeight w:val="879"/>
        </w:trPr>
        <w:tc>
          <w:tcPr>
            <w:tcW w:w="4068" w:type="dxa"/>
          </w:tcPr>
          <w:p w14:paraId="67005B08" w14:textId="77777777" w:rsidR="00B3739E" w:rsidRDefault="00B3739E" w:rsidP="00951DEC">
            <w:pPr>
              <w:ind w:left="360" w:hanging="360"/>
            </w:pPr>
            <w:r w:rsidRPr="00716157">
              <w:rPr>
                <w:sz w:val="32"/>
              </w:rPr>
              <w:sym w:font="Webdings" w:char="F0A8"/>
            </w:r>
            <w:r w:rsidRPr="00716157">
              <w:rPr>
                <w:b/>
              </w:rPr>
              <w:t xml:space="preserve">CLB </w:t>
            </w:r>
            <w:r w:rsidR="00951DEC">
              <w:rPr>
                <w:b/>
              </w:rPr>
              <w:t>5</w:t>
            </w:r>
            <w:r w:rsidRPr="00716157">
              <w:rPr>
                <w:b/>
              </w:rPr>
              <w:t>-I</w:t>
            </w:r>
            <w:r>
              <w:rPr>
                <w:b/>
              </w:rPr>
              <w:t>V</w:t>
            </w:r>
            <w:r w:rsidRPr="00716157">
              <w:rPr>
                <w:b/>
              </w:rPr>
              <w:t>:</w:t>
            </w:r>
            <w:r>
              <w:rPr>
                <w:b/>
              </w:rPr>
              <w:t xml:space="preserve"> Comprehending Information</w:t>
            </w:r>
          </w:p>
        </w:tc>
        <w:tc>
          <w:tcPr>
            <w:tcW w:w="5508" w:type="dxa"/>
          </w:tcPr>
          <w:p w14:paraId="13B13D77" w14:textId="77777777" w:rsidR="00B3739E" w:rsidRPr="00596094" w:rsidRDefault="00951DEC" w:rsidP="00EA6CDE">
            <w:r>
              <w:t>Understand simple to moderately complex descriptive or narrative</w:t>
            </w:r>
            <w:r w:rsidR="00EA6CDE">
              <w:t xml:space="preserve"> texts on familiar topics.</w:t>
            </w:r>
          </w:p>
        </w:tc>
      </w:tr>
      <w:tr w:rsidR="00B3739E" w14:paraId="5C3062AE" w14:textId="77777777" w:rsidTr="00EA6CDE">
        <w:trPr>
          <w:trHeight w:val="1080"/>
        </w:trPr>
        <w:tc>
          <w:tcPr>
            <w:tcW w:w="4068" w:type="dxa"/>
          </w:tcPr>
          <w:p w14:paraId="53A67BA3" w14:textId="77777777" w:rsidR="00B3739E" w:rsidRPr="00716157" w:rsidRDefault="00B3739E" w:rsidP="00951DEC">
            <w:pPr>
              <w:rPr>
                <w:sz w:val="36"/>
              </w:rPr>
            </w:pPr>
            <w:r w:rsidRPr="00716157">
              <w:rPr>
                <w:sz w:val="36"/>
              </w:rPr>
              <w:sym w:font="Wingdings" w:char="F03F"/>
            </w:r>
            <w:r w:rsidR="00951DEC">
              <w:rPr>
                <w:b/>
              </w:rPr>
              <w:t>CLB 5</w:t>
            </w:r>
            <w:r w:rsidRPr="00716157">
              <w:rPr>
                <w:b/>
              </w:rPr>
              <w:t>-II:</w:t>
            </w:r>
            <w:r>
              <w:rPr>
                <w:b/>
              </w:rPr>
              <w:t xml:space="preserve"> Reproducing Information</w:t>
            </w:r>
          </w:p>
        </w:tc>
        <w:tc>
          <w:tcPr>
            <w:tcW w:w="5508" w:type="dxa"/>
          </w:tcPr>
          <w:p w14:paraId="34E1F994" w14:textId="77777777" w:rsidR="00B3739E" w:rsidRDefault="00EA6CDE" w:rsidP="00EA6CDE">
            <w:r>
              <w:t>Reduce a page of information to a list of important details.</w:t>
            </w:r>
          </w:p>
        </w:tc>
      </w:tr>
    </w:tbl>
    <w:p w14:paraId="474684BA" w14:textId="77777777" w:rsidR="00D01E19" w:rsidRPr="001B3B53" w:rsidRDefault="00D01E19" w:rsidP="00D01E19">
      <w:pPr>
        <w:pBdr>
          <w:bottom w:val="single" w:sz="4" w:space="1" w:color="auto"/>
        </w:pBdr>
        <w:rPr>
          <w:b/>
          <w:szCs w:val="24"/>
        </w:rPr>
      </w:pPr>
      <w:r w:rsidRPr="001B3B53">
        <w:rPr>
          <w:b/>
          <w:szCs w:val="24"/>
        </w:rPr>
        <w:t>Content Outcomes</w:t>
      </w:r>
    </w:p>
    <w:p w14:paraId="775EB367" w14:textId="77777777" w:rsidR="008B25BE" w:rsidRPr="008B25BE" w:rsidRDefault="008B25BE" w:rsidP="00D01E19">
      <w:pPr>
        <w:pStyle w:val="ListParagraph"/>
        <w:numPr>
          <w:ilvl w:val="0"/>
          <w:numId w:val="8"/>
        </w:numPr>
        <w:spacing w:after="0" w:line="240" w:lineRule="auto"/>
        <w:rPr>
          <w:szCs w:val="24"/>
        </w:rPr>
      </w:pPr>
      <w:r w:rsidRPr="008B25BE">
        <w:rPr>
          <w:rStyle w:val="Style1Char"/>
          <w:rFonts w:asciiTheme="minorHAnsi" w:hAnsiTheme="minorHAnsi"/>
          <w:szCs w:val="24"/>
        </w:rPr>
        <w:t>Identify basic definitions related to marriage, separation</w:t>
      </w:r>
      <w:r w:rsidR="0098143D">
        <w:rPr>
          <w:rStyle w:val="Style1Char"/>
          <w:rFonts w:asciiTheme="minorHAnsi" w:hAnsiTheme="minorHAnsi"/>
          <w:szCs w:val="24"/>
        </w:rPr>
        <w:t>,</w:t>
      </w:r>
      <w:r w:rsidRPr="008B25BE">
        <w:rPr>
          <w:rStyle w:val="Style1Char"/>
          <w:rFonts w:asciiTheme="minorHAnsi" w:hAnsiTheme="minorHAnsi"/>
          <w:szCs w:val="24"/>
        </w:rPr>
        <w:t xml:space="preserve"> and divorce</w:t>
      </w:r>
      <w:r w:rsidRPr="008B25BE">
        <w:rPr>
          <w:szCs w:val="24"/>
        </w:rPr>
        <w:t xml:space="preserve"> </w:t>
      </w:r>
    </w:p>
    <w:p w14:paraId="07155C79" w14:textId="77777777" w:rsidR="00D01E19" w:rsidRPr="00716157" w:rsidRDefault="008B25BE" w:rsidP="00D01E19">
      <w:pPr>
        <w:pStyle w:val="ListParagraph"/>
        <w:numPr>
          <w:ilvl w:val="0"/>
          <w:numId w:val="8"/>
        </w:numPr>
        <w:spacing w:after="0" w:line="240" w:lineRule="auto"/>
      </w:pPr>
      <w:r>
        <w:t>Describe</w:t>
      </w:r>
      <w:r w:rsidR="00716157" w:rsidRPr="00716157">
        <w:t xml:space="preserve"> </w:t>
      </w:r>
      <w:r>
        <w:t>rules and practices related to marriage, separation</w:t>
      </w:r>
      <w:r w:rsidR="0098143D">
        <w:t>,</w:t>
      </w:r>
      <w:r>
        <w:t xml:space="preserve"> and divorce</w:t>
      </w:r>
    </w:p>
    <w:p w14:paraId="598950B8" w14:textId="77777777" w:rsidR="00D01E19" w:rsidRPr="00716157" w:rsidRDefault="008B25BE" w:rsidP="00D01E19">
      <w:pPr>
        <w:pStyle w:val="ListParagraph"/>
        <w:numPr>
          <w:ilvl w:val="0"/>
          <w:numId w:val="8"/>
        </w:numPr>
        <w:spacing w:after="0" w:line="240" w:lineRule="auto"/>
      </w:pPr>
      <w:r>
        <w:t>Give a comparison of Family Law in Canada</w:t>
      </w:r>
      <w:r w:rsidR="003B6D1C">
        <w:t xml:space="preserve"> and home countries</w:t>
      </w:r>
    </w:p>
    <w:p w14:paraId="03EA769E" w14:textId="77777777" w:rsidR="008B25BE" w:rsidRPr="00815C7D" w:rsidRDefault="008B25BE" w:rsidP="00D01E19">
      <w:pPr>
        <w:pBdr>
          <w:bottom w:val="single" w:sz="4" w:space="1" w:color="auto"/>
        </w:pBdr>
        <w:rPr>
          <w:b/>
          <w:sz w:val="14"/>
          <w:szCs w:val="24"/>
        </w:rPr>
      </w:pPr>
    </w:p>
    <w:p w14:paraId="54D541B8" w14:textId="77777777"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>Resources</w:t>
      </w:r>
    </w:p>
    <w:p w14:paraId="14472423" w14:textId="71C45372" w:rsidR="00D01E19" w:rsidRPr="00716157" w:rsidRDefault="00716157" w:rsidP="00815C7D">
      <w:pPr>
        <w:pStyle w:val="ListParagraph"/>
        <w:numPr>
          <w:ilvl w:val="0"/>
          <w:numId w:val="8"/>
        </w:numPr>
        <w:spacing w:after="0" w:line="240" w:lineRule="auto"/>
        <w:ind w:right="-270"/>
        <w:rPr>
          <w:rStyle w:val="Style1Char"/>
        </w:rPr>
      </w:pPr>
      <w:r w:rsidRPr="00716157">
        <w:rPr>
          <w:rStyle w:val="Style1Char"/>
        </w:rPr>
        <w:t>People’</w:t>
      </w:r>
      <w:r w:rsidR="005F5DB7">
        <w:rPr>
          <w:rStyle w:val="Style1Char"/>
        </w:rPr>
        <w:t>s Law School (PLS)</w:t>
      </w:r>
      <w:r w:rsidR="00442CB5">
        <w:rPr>
          <w:rStyle w:val="Style1Char"/>
        </w:rPr>
        <w:t xml:space="preserve"> wikibook</w:t>
      </w:r>
      <w:r w:rsidR="005F5DB7">
        <w:rPr>
          <w:rStyle w:val="Style1Char"/>
        </w:rPr>
        <w:t xml:space="preserve"> </w:t>
      </w:r>
      <w:hyperlink r:id="rId12" w:history="1">
        <w:r w:rsidR="00442CB5">
          <w:rPr>
            <w:rStyle w:val="Hyperlink"/>
            <w:rFonts w:ascii="Calibri" w:eastAsiaTheme="minorHAnsi" w:hAnsi="Calibri"/>
            <w:i/>
            <w:lang w:val="en-CA"/>
          </w:rPr>
          <w:t>Learning about the Law</w:t>
        </w:r>
      </w:hyperlink>
      <w:r w:rsidR="004A79E6">
        <w:rPr>
          <w:rStyle w:val="Style1Char"/>
          <w:i/>
        </w:rPr>
        <w:t>,</w:t>
      </w:r>
      <w:r w:rsidR="006D1CB0">
        <w:rPr>
          <w:rStyle w:val="Style1Char"/>
          <w:i/>
        </w:rPr>
        <w:t xml:space="preserve"> </w:t>
      </w:r>
      <w:r w:rsidR="006D1CB0" w:rsidRPr="004A79E6">
        <w:rPr>
          <w:rStyle w:val="Style1Char"/>
        </w:rPr>
        <w:t>section on</w:t>
      </w:r>
      <w:r w:rsidR="006D1CB0">
        <w:rPr>
          <w:rStyle w:val="Style1Char"/>
          <w:i/>
        </w:rPr>
        <w:t xml:space="preserve"> </w:t>
      </w:r>
      <w:r w:rsidR="00017824" w:rsidRPr="00017824">
        <w:rPr>
          <w:rStyle w:val="Style1Char"/>
        </w:rPr>
        <w:t xml:space="preserve">Learning About </w:t>
      </w:r>
      <w:r w:rsidR="003B6D1C" w:rsidRPr="00017824">
        <w:rPr>
          <w:rStyle w:val="Style1Char"/>
        </w:rPr>
        <w:t>Family Law</w:t>
      </w:r>
      <w:r w:rsidRPr="00716157">
        <w:rPr>
          <w:rStyle w:val="Style1Char"/>
          <w:i/>
        </w:rPr>
        <w:t>,</w:t>
      </w:r>
      <w:r w:rsidR="00705AC4">
        <w:rPr>
          <w:rStyle w:val="Style1Char"/>
        </w:rPr>
        <w:t xml:space="preserve"> </w:t>
      </w:r>
      <w:r w:rsidR="00017824">
        <w:rPr>
          <w:rStyle w:val="Style1Char"/>
        </w:rPr>
        <w:t>or the PLS Learning About the Law (Family Law, Young People and the Law, Elder Law) booklet, section on Family Law</w:t>
      </w:r>
      <w:r w:rsidR="00815C7D">
        <w:rPr>
          <w:rStyle w:val="Style1Char"/>
        </w:rPr>
        <w:t xml:space="preserve">. </w:t>
      </w:r>
    </w:p>
    <w:p w14:paraId="08420299" w14:textId="77777777" w:rsidR="00D01E19" w:rsidRPr="00716157" w:rsidRDefault="005F5DB7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>
        <w:rPr>
          <w:rStyle w:val="Style1Char"/>
        </w:rPr>
        <w:t>PLS w</w:t>
      </w:r>
      <w:r w:rsidR="00716157" w:rsidRPr="00716157">
        <w:rPr>
          <w:rStyle w:val="Style1Char"/>
        </w:rPr>
        <w:t>orksheets “</w:t>
      </w:r>
      <w:r w:rsidR="003B6D1C">
        <w:rPr>
          <w:rStyle w:val="Style1Char"/>
        </w:rPr>
        <w:t>Family Law: Marriage, Separation</w:t>
      </w:r>
      <w:r w:rsidR="00F05DDA">
        <w:rPr>
          <w:rStyle w:val="Style1Char"/>
        </w:rPr>
        <w:t>,</w:t>
      </w:r>
      <w:r w:rsidR="003B6D1C">
        <w:rPr>
          <w:rStyle w:val="Style1Char"/>
        </w:rPr>
        <w:t xml:space="preserve"> and Divorce</w:t>
      </w:r>
      <w:r w:rsidR="00716157" w:rsidRPr="00716157">
        <w:rPr>
          <w:rStyle w:val="Style1Char"/>
        </w:rPr>
        <w:t>”</w:t>
      </w:r>
    </w:p>
    <w:p w14:paraId="676A5DAE" w14:textId="77777777" w:rsidR="0098143D" w:rsidRDefault="00716157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 w:rsidRPr="00716157">
        <w:rPr>
          <w:rStyle w:val="Style1Char"/>
        </w:rPr>
        <w:t>Computer Lab (optional)</w:t>
      </w:r>
    </w:p>
    <w:p w14:paraId="7698BB97" w14:textId="63F97C72" w:rsidR="00D01E19" w:rsidRPr="00EA6CDE" w:rsidRDefault="00D01E19" w:rsidP="00EA6CDE">
      <w:pPr>
        <w:spacing w:after="0" w:line="240" w:lineRule="auto"/>
        <w:ind w:left="360"/>
        <w:rPr>
          <w:rFonts w:ascii="Calibri" w:eastAsiaTheme="minorHAnsi" w:hAnsi="Calibri"/>
          <w:lang w:val="en-CA"/>
        </w:rPr>
      </w:pPr>
    </w:p>
    <w:p w14:paraId="5C6198D3" w14:textId="77777777"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 xml:space="preserve">External </w:t>
      </w:r>
      <w:r w:rsidRPr="004915CD">
        <w:rPr>
          <w:b/>
          <w:szCs w:val="24"/>
        </w:rPr>
        <w:t xml:space="preserve">Resources </w:t>
      </w:r>
      <w:r>
        <w:rPr>
          <w:b/>
          <w:szCs w:val="24"/>
        </w:rPr>
        <w:t>and Referrals</w:t>
      </w:r>
    </w:p>
    <w:p w14:paraId="2730B1FE" w14:textId="1966EC40" w:rsidR="003B6D1C" w:rsidRPr="003B6D1C" w:rsidRDefault="00716157" w:rsidP="003B6D1C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szCs w:val="24"/>
        </w:rPr>
      </w:pPr>
      <w:r w:rsidRPr="00170590">
        <w:rPr>
          <w:rFonts w:ascii="Calibri" w:eastAsiaTheme="minorHAnsi" w:hAnsi="Calibri"/>
        </w:rPr>
        <w:t xml:space="preserve">For more information on </w:t>
      </w:r>
      <w:r w:rsidR="003B6D1C">
        <w:rPr>
          <w:rFonts w:ascii="Calibri" w:eastAsiaTheme="minorHAnsi" w:hAnsi="Calibri"/>
        </w:rPr>
        <w:t>children’s rights in case</w:t>
      </w:r>
      <w:r w:rsidR="0076370C">
        <w:rPr>
          <w:rFonts w:ascii="Calibri" w:eastAsiaTheme="minorHAnsi" w:hAnsi="Calibri"/>
        </w:rPr>
        <w:t>s</w:t>
      </w:r>
      <w:r w:rsidR="003B6D1C">
        <w:rPr>
          <w:rFonts w:ascii="Calibri" w:eastAsiaTheme="minorHAnsi" w:hAnsi="Calibri"/>
        </w:rPr>
        <w:t xml:space="preserve"> of separation and divorce</w:t>
      </w:r>
      <w:r w:rsidRPr="00170590">
        <w:rPr>
          <w:rFonts w:ascii="Calibri" w:eastAsiaTheme="minorHAnsi" w:hAnsi="Calibri"/>
        </w:rPr>
        <w:t xml:space="preserve">, visit </w:t>
      </w:r>
      <w:hyperlink r:id="rId13" w:history="1">
        <w:r w:rsidR="003B6D1C" w:rsidRPr="003B6D1C">
          <w:rPr>
            <w:rStyle w:val="Hyperlink"/>
            <w:szCs w:val="24"/>
          </w:rPr>
          <w:t>www.familylaw.lss.bc.ca</w:t>
        </w:r>
      </w:hyperlink>
    </w:p>
    <w:p w14:paraId="122920DD" w14:textId="551EE845" w:rsidR="00D01E19" w:rsidRPr="00170590" w:rsidRDefault="00716157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 w:rsidRPr="00170590">
        <w:rPr>
          <w:rStyle w:val="Style1Char"/>
        </w:rPr>
        <w:t xml:space="preserve">Invite a </w:t>
      </w:r>
      <w:r w:rsidR="00007A97">
        <w:rPr>
          <w:rStyle w:val="Style1Char"/>
        </w:rPr>
        <w:t xml:space="preserve">family justice </w:t>
      </w:r>
      <w:r w:rsidR="003B6D1C">
        <w:rPr>
          <w:rStyle w:val="Style1Char"/>
        </w:rPr>
        <w:t xml:space="preserve">counsellor/ </w:t>
      </w:r>
      <w:r w:rsidR="00007A97">
        <w:rPr>
          <w:rStyle w:val="Style1Char"/>
        </w:rPr>
        <w:t>Legal Services</w:t>
      </w:r>
      <w:r w:rsidR="003B6D1C">
        <w:rPr>
          <w:rStyle w:val="Style1Char"/>
        </w:rPr>
        <w:t xml:space="preserve"> Society officer </w:t>
      </w:r>
      <w:r w:rsidRPr="00170590">
        <w:rPr>
          <w:rStyle w:val="Style1Char"/>
        </w:rPr>
        <w:t>to speak to the class ab</w:t>
      </w:r>
      <w:r w:rsidR="003B6D1C">
        <w:rPr>
          <w:rStyle w:val="Style1Char"/>
        </w:rPr>
        <w:t>out community services</w:t>
      </w:r>
      <w:r w:rsidR="00815C7D">
        <w:rPr>
          <w:rStyle w:val="Style1Char"/>
        </w:rPr>
        <w:t xml:space="preserve">, </w:t>
      </w:r>
      <w:r w:rsidR="00017824">
        <w:rPr>
          <w:rStyle w:val="Style1Char"/>
        </w:rPr>
        <w:t xml:space="preserve">and </w:t>
      </w:r>
      <w:r w:rsidR="003B6D1C">
        <w:rPr>
          <w:rStyle w:val="Style1Char"/>
        </w:rPr>
        <w:t xml:space="preserve">free </w:t>
      </w:r>
      <w:r w:rsidR="00512A33" w:rsidRPr="00512A33">
        <w:rPr>
          <w:rStyle w:val="CommentReference"/>
          <w:sz w:val="24"/>
          <w:szCs w:val="24"/>
        </w:rPr>
        <w:t>family justice services</w:t>
      </w:r>
      <w:r w:rsidR="00512A33">
        <w:rPr>
          <w:rStyle w:val="CommentReference"/>
        </w:rPr>
        <w:t xml:space="preserve"> </w:t>
      </w:r>
      <w:r w:rsidR="003B6D1C">
        <w:rPr>
          <w:rStyle w:val="Style1Char"/>
        </w:rPr>
        <w:t xml:space="preserve">available for the residents of </w:t>
      </w:r>
      <w:r w:rsidR="00007A97">
        <w:rPr>
          <w:rStyle w:val="Style1Char"/>
        </w:rPr>
        <w:t>British Columbia</w:t>
      </w:r>
    </w:p>
    <w:p w14:paraId="4EDE6B9E" w14:textId="77777777" w:rsidR="00716157" w:rsidRPr="00170590" w:rsidRDefault="003B6D1C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>
        <w:rPr>
          <w:rStyle w:val="Style1Char"/>
        </w:rPr>
        <w:t>Visit a</w:t>
      </w:r>
      <w:r w:rsidR="00716157" w:rsidRPr="00170590">
        <w:rPr>
          <w:rStyle w:val="Style1Char"/>
        </w:rPr>
        <w:t xml:space="preserve"> </w:t>
      </w:r>
      <w:r>
        <w:rPr>
          <w:rStyle w:val="Style1Char"/>
        </w:rPr>
        <w:t>community or government agency providing support to families and children</w:t>
      </w:r>
    </w:p>
    <w:p w14:paraId="45D3621E" w14:textId="77777777" w:rsidR="00D01E19" w:rsidRPr="00815C7D" w:rsidRDefault="00D01E19" w:rsidP="00D01E19">
      <w:pPr>
        <w:pStyle w:val="ListParagraph"/>
        <w:rPr>
          <w:sz w:val="14"/>
        </w:rPr>
      </w:pPr>
    </w:p>
    <w:p w14:paraId="5967EAF2" w14:textId="77777777" w:rsidR="00D01E19" w:rsidRPr="00040EB9" w:rsidRDefault="00D01E19" w:rsidP="00D01E19">
      <w:pPr>
        <w:pBdr>
          <w:bottom w:val="single" w:sz="4" w:space="1" w:color="auto"/>
        </w:pBdr>
        <w:rPr>
          <w:b/>
        </w:rPr>
      </w:pPr>
      <w:r w:rsidRPr="00040EB9">
        <w:rPr>
          <w:b/>
        </w:rPr>
        <w:t>Assessment Plan and Tools</w:t>
      </w:r>
    </w:p>
    <w:p w14:paraId="02AD1BC9" w14:textId="77777777" w:rsidR="00D01E19" w:rsidRDefault="00170590" w:rsidP="00D01E19">
      <w:pPr>
        <w:pStyle w:val="ListParagraph"/>
        <w:numPr>
          <w:ilvl w:val="0"/>
          <w:numId w:val="8"/>
        </w:numPr>
        <w:spacing w:after="0" w:line="240" w:lineRule="auto"/>
      </w:pPr>
      <w:r w:rsidRPr="00170590">
        <w:t>Self-assessment checklist</w:t>
      </w:r>
    </w:p>
    <w:p w14:paraId="460FA7A4" w14:textId="77777777" w:rsidR="00C1589F" w:rsidRDefault="00C1589F">
      <w:r>
        <w:br w:type="page"/>
      </w:r>
    </w:p>
    <w:p w14:paraId="619F0C34" w14:textId="77777777" w:rsidR="00D01E19" w:rsidRPr="00205D97" w:rsidRDefault="00205D97" w:rsidP="00D01E19">
      <w:pPr>
        <w:rPr>
          <w:b/>
          <w:sz w:val="32"/>
          <w:szCs w:val="24"/>
        </w:rPr>
      </w:pPr>
      <w:r>
        <w:rPr>
          <w:b/>
          <w:sz w:val="32"/>
          <w:szCs w:val="24"/>
        </w:rPr>
        <w:lastRenderedPageBreak/>
        <w:t>Sample Lesson Plan</w:t>
      </w:r>
    </w:p>
    <w:tbl>
      <w:tblPr>
        <w:tblStyle w:val="TableGrid"/>
        <w:tblW w:w="96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4410"/>
        <w:gridCol w:w="2250"/>
        <w:gridCol w:w="2250"/>
      </w:tblGrid>
      <w:tr w:rsidR="00D01E19" w:rsidRPr="004915CD" w14:paraId="3113D099" w14:textId="77777777" w:rsidTr="00205D97">
        <w:trPr>
          <w:tblHeader/>
        </w:trPr>
        <w:tc>
          <w:tcPr>
            <w:tcW w:w="720" w:type="dxa"/>
            <w:vAlign w:val="center"/>
          </w:tcPr>
          <w:p w14:paraId="2DA41EA1" w14:textId="77777777" w:rsidR="00D01E19" w:rsidRPr="004915CD" w:rsidRDefault="00D01E19" w:rsidP="00205D97">
            <w:pPr>
              <w:spacing w:before="120"/>
              <w:jc w:val="center"/>
              <w:rPr>
                <w:b/>
                <w:szCs w:val="24"/>
              </w:rPr>
            </w:pPr>
            <w:r w:rsidRPr="004915CD">
              <w:rPr>
                <w:b/>
                <w:szCs w:val="24"/>
              </w:rPr>
              <w:t>Time</w:t>
            </w:r>
          </w:p>
        </w:tc>
        <w:tc>
          <w:tcPr>
            <w:tcW w:w="4410" w:type="dxa"/>
            <w:vAlign w:val="center"/>
          </w:tcPr>
          <w:p w14:paraId="0C37C402" w14:textId="49531A8D" w:rsidR="00D01E19" w:rsidRPr="004915CD" w:rsidRDefault="00815C7D" w:rsidP="00205D97">
            <w:pPr>
              <w:spacing w:before="12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Sample </w:t>
            </w:r>
            <w:r w:rsidR="00170590">
              <w:rPr>
                <w:b/>
                <w:szCs w:val="24"/>
              </w:rPr>
              <w:t xml:space="preserve">Tasks </w:t>
            </w:r>
          </w:p>
        </w:tc>
        <w:tc>
          <w:tcPr>
            <w:tcW w:w="2250" w:type="dxa"/>
          </w:tcPr>
          <w:p w14:paraId="52673912" w14:textId="77777777" w:rsidR="00D01E19" w:rsidRPr="004915CD" w:rsidRDefault="00D01E19" w:rsidP="00205D97">
            <w:pPr>
              <w:spacing w:before="12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Expected Outcome </w:t>
            </w:r>
          </w:p>
        </w:tc>
        <w:tc>
          <w:tcPr>
            <w:tcW w:w="2250" w:type="dxa"/>
            <w:vAlign w:val="center"/>
          </w:tcPr>
          <w:p w14:paraId="5D055828" w14:textId="77777777" w:rsidR="00D01E19" w:rsidRPr="004915CD" w:rsidRDefault="00D01E19" w:rsidP="00205D97">
            <w:pPr>
              <w:spacing w:before="12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Resources</w:t>
            </w:r>
          </w:p>
        </w:tc>
      </w:tr>
      <w:tr w:rsidR="00E516A2" w:rsidRPr="00596094" w14:paraId="19395881" w14:textId="77777777" w:rsidTr="00205D97">
        <w:trPr>
          <w:trHeight w:val="1223"/>
        </w:trPr>
        <w:tc>
          <w:tcPr>
            <w:tcW w:w="720" w:type="dxa"/>
          </w:tcPr>
          <w:p w14:paraId="60363DCB" w14:textId="77777777" w:rsidR="00EB751C" w:rsidRPr="00596094" w:rsidRDefault="00EB751C" w:rsidP="00205D97">
            <w:pPr>
              <w:jc w:val="center"/>
              <w:rPr>
                <w:sz w:val="22"/>
              </w:rPr>
            </w:pPr>
          </w:p>
          <w:p w14:paraId="1BED8823" w14:textId="77777777" w:rsidR="0098143D" w:rsidRDefault="0098143D" w:rsidP="00205D97">
            <w:pPr>
              <w:jc w:val="center"/>
              <w:rPr>
                <w:sz w:val="22"/>
              </w:rPr>
            </w:pPr>
          </w:p>
          <w:p w14:paraId="028C7611" w14:textId="77777777" w:rsidR="00E516A2" w:rsidRPr="00596094" w:rsidRDefault="00E516A2" w:rsidP="00205D97">
            <w:pPr>
              <w:jc w:val="center"/>
              <w:rPr>
                <w:sz w:val="22"/>
              </w:rPr>
            </w:pPr>
            <w:r w:rsidRPr="00596094">
              <w:rPr>
                <w:sz w:val="22"/>
              </w:rPr>
              <w:t>10’</w:t>
            </w:r>
          </w:p>
        </w:tc>
        <w:tc>
          <w:tcPr>
            <w:tcW w:w="4410" w:type="dxa"/>
          </w:tcPr>
          <w:p w14:paraId="619A2B5D" w14:textId="77777777" w:rsidR="00EB751C" w:rsidRPr="00596094" w:rsidRDefault="00EB751C" w:rsidP="00442CB5">
            <w:pPr>
              <w:spacing w:before="120" w:after="120"/>
              <w:rPr>
                <w:b/>
                <w:sz w:val="22"/>
              </w:rPr>
            </w:pPr>
            <w:r w:rsidRPr="00596094">
              <w:rPr>
                <w:b/>
                <w:sz w:val="22"/>
              </w:rPr>
              <w:t>Warm up</w:t>
            </w:r>
          </w:p>
          <w:p w14:paraId="727E69AC" w14:textId="77777777" w:rsidR="00E516A2" w:rsidRPr="00596094" w:rsidRDefault="00EB751C" w:rsidP="00442CB5">
            <w:pPr>
              <w:pStyle w:val="ListParagraph"/>
              <w:numPr>
                <w:ilvl w:val="0"/>
                <w:numId w:val="30"/>
              </w:numPr>
              <w:spacing w:before="120" w:after="120"/>
              <w:ind w:left="360"/>
              <w:contextualSpacing w:val="0"/>
              <w:rPr>
                <w:b/>
                <w:sz w:val="22"/>
              </w:rPr>
            </w:pPr>
            <w:r w:rsidRPr="00596094">
              <w:rPr>
                <w:sz w:val="22"/>
              </w:rPr>
              <w:t>In small groups, students discuss the pictures and how they relate to family laws</w:t>
            </w:r>
          </w:p>
        </w:tc>
        <w:tc>
          <w:tcPr>
            <w:tcW w:w="2250" w:type="dxa"/>
          </w:tcPr>
          <w:p w14:paraId="76A8E8FC" w14:textId="77777777" w:rsidR="00E516A2" w:rsidRPr="00596094" w:rsidRDefault="00E516A2" w:rsidP="00442CB5">
            <w:pPr>
              <w:spacing w:before="120" w:after="120"/>
              <w:rPr>
                <w:sz w:val="22"/>
              </w:rPr>
            </w:pPr>
            <w:r w:rsidRPr="00596094">
              <w:rPr>
                <w:sz w:val="22"/>
              </w:rPr>
              <w:t>Generate interest</w:t>
            </w:r>
          </w:p>
          <w:p w14:paraId="48FF1557" w14:textId="77777777" w:rsidR="00E516A2" w:rsidRPr="00596094" w:rsidRDefault="00E516A2" w:rsidP="00442CB5">
            <w:pPr>
              <w:spacing w:before="120" w:after="120"/>
              <w:rPr>
                <w:sz w:val="22"/>
              </w:rPr>
            </w:pPr>
            <w:r w:rsidRPr="00596094">
              <w:rPr>
                <w:sz w:val="22"/>
              </w:rPr>
              <w:t>Activate prior knowledge</w:t>
            </w:r>
          </w:p>
        </w:tc>
        <w:tc>
          <w:tcPr>
            <w:tcW w:w="2250" w:type="dxa"/>
          </w:tcPr>
          <w:p w14:paraId="7CE285F1" w14:textId="77777777" w:rsidR="00E516A2" w:rsidRPr="00596094" w:rsidRDefault="00E516A2" w:rsidP="00442CB5">
            <w:pPr>
              <w:spacing w:before="120" w:after="120"/>
              <w:rPr>
                <w:sz w:val="22"/>
              </w:rPr>
            </w:pPr>
            <w:r w:rsidRPr="00596094">
              <w:rPr>
                <w:sz w:val="22"/>
              </w:rPr>
              <w:t xml:space="preserve">PLS </w:t>
            </w:r>
            <w:r w:rsidR="00EB751C" w:rsidRPr="00596094">
              <w:rPr>
                <w:sz w:val="22"/>
              </w:rPr>
              <w:t>Worksheet</w:t>
            </w:r>
            <w:r w:rsidRPr="00596094">
              <w:rPr>
                <w:sz w:val="22"/>
              </w:rPr>
              <w:t>:</w:t>
            </w:r>
            <w:r w:rsidR="00EB751C" w:rsidRPr="00596094">
              <w:rPr>
                <w:sz w:val="22"/>
              </w:rPr>
              <w:t xml:space="preserve"> </w:t>
            </w:r>
            <w:r w:rsidR="00205D97">
              <w:rPr>
                <w:sz w:val="22"/>
              </w:rPr>
              <w:br/>
            </w:r>
            <w:r w:rsidR="00EB751C" w:rsidRPr="00596094">
              <w:rPr>
                <w:b/>
                <w:sz w:val="22"/>
              </w:rPr>
              <w:t>Get Ready!</w:t>
            </w:r>
            <w:r w:rsidRPr="00596094">
              <w:rPr>
                <w:b/>
                <w:sz w:val="22"/>
              </w:rPr>
              <w:t xml:space="preserve"> </w:t>
            </w:r>
          </w:p>
        </w:tc>
      </w:tr>
      <w:tr w:rsidR="00E516A2" w:rsidRPr="00596094" w14:paraId="76906CF0" w14:textId="77777777" w:rsidTr="00205D97">
        <w:trPr>
          <w:trHeight w:val="1709"/>
        </w:trPr>
        <w:tc>
          <w:tcPr>
            <w:tcW w:w="720" w:type="dxa"/>
          </w:tcPr>
          <w:p w14:paraId="4804FA58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0204E5A1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10E9F4EF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7A662514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3BA96036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6BDCB97A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0DC47090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441F05E0" w14:textId="77777777" w:rsidR="00E516A2" w:rsidRPr="00596094" w:rsidRDefault="007541C0" w:rsidP="007541C0">
            <w:pPr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="003F6E7E">
              <w:rPr>
                <w:sz w:val="22"/>
              </w:rPr>
              <w:t>25</w:t>
            </w:r>
            <w:r w:rsidR="00E516A2" w:rsidRPr="00596094">
              <w:rPr>
                <w:sz w:val="22"/>
              </w:rPr>
              <w:t>’</w:t>
            </w:r>
          </w:p>
        </w:tc>
        <w:tc>
          <w:tcPr>
            <w:tcW w:w="4410" w:type="dxa"/>
          </w:tcPr>
          <w:p w14:paraId="753139BD" w14:textId="77777777" w:rsidR="00E516A2" w:rsidRPr="00596094" w:rsidRDefault="0076370C" w:rsidP="00442CB5">
            <w:pPr>
              <w:spacing w:before="120" w:after="120"/>
              <w:rPr>
                <w:b/>
                <w:sz w:val="22"/>
              </w:rPr>
            </w:pPr>
            <w:r w:rsidRPr="00596094">
              <w:rPr>
                <w:b/>
                <w:sz w:val="22"/>
              </w:rPr>
              <w:t>Vocabulary p</w:t>
            </w:r>
            <w:r w:rsidR="00E516A2" w:rsidRPr="00596094">
              <w:rPr>
                <w:b/>
                <w:sz w:val="22"/>
              </w:rPr>
              <w:t>ractice</w:t>
            </w:r>
          </w:p>
          <w:p w14:paraId="7C80FFEB" w14:textId="77777777" w:rsidR="007541C0" w:rsidRPr="00596094" w:rsidRDefault="007541C0" w:rsidP="00442CB5">
            <w:pPr>
              <w:pStyle w:val="ListParagraph"/>
              <w:numPr>
                <w:ilvl w:val="0"/>
                <w:numId w:val="22"/>
              </w:numPr>
              <w:spacing w:before="120" w:after="120"/>
              <w:ind w:left="342"/>
              <w:contextualSpacing w:val="0"/>
              <w:rPr>
                <w:b/>
                <w:sz w:val="22"/>
              </w:rPr>
            </w:pPr>
            <w:r w:rsidRPr="00596094">
              <w:rPr>
                <w:sz w:val="22"/>
              </w:rPr>
              <w:t xml:space="preserve">Hand out </w:t>
            </w:r>
            <w:r w:rsidRPr="007541C0">
              <w:rPr>
                <w:sz w:val="22"/>
                <w:u w:val="single"/>
              </w:rPr>
              <w:t>one</w:t>
            </w:r>
            <w:r w:rsidRPr="00596094">
              <w:rPr>
                <w:sz w:val="22"/>
              </w:rPr>
              <w:t xml:space="preserve"> definition to each student in the class</w:t>
            </w:r>
          </w:p>
          <w:p w14:paraId="7BE6C8BD" w14:textId="77777777" w:rsidR="00402A85" w:rsidRPr="00596094" w:rsidRDefault="007541C0" w:rsidP="00442CB5">
            <w:pPr>
              <w:pStyle w:val="ListParagraph"/>
              <w:numPr>
                <w:ilvl w:val="0"/>
                <w:numId w:val="22"/>
              </w:numPr>
              <w:spacing w:before="120" w:after="120"/>
              <w:ind w:left="342"/>
              <w:contextualSpacing w:val="0"/>
              <w:rPr>
                <w:b/>
                <w:sz w:val="22"/>
              </w:rPr>
            </w:pPr>
            <w:r>
              <w:rPr>
                <w:sz w:val="22"/>
              </w:rPr>
              <w:t>First, s</w:t>
            </w:r>
            <w:r w:rsidR="00402A85" w:rsidRPr="00596094">
              <w:rPr>
                <w:sz w:val="22"/>
              </w:rPr>
              <w:t xml:space="preserve">tudents circle all of the words </w:t>
            </w:r>
            <w:r>
              <w:rPr>
                <w:sz w:val="22"/>
              </w:rPr>
              <w:t xml:space="preserve">on the list that </w:t>
            </w:r>
            <w:r w:rsidR="00402A85" w:rsidRPr="00596094">
              <w:rPr>
                <w:sz w:val="22"/>
              </w:rPr>
              <w:t>they already know and write their own definition</w:t>
            </w:r>
            <w:r>
              <w:rPr>
                <w:sz w:val="22"/>
              </w:rPr>
              <w:t>s for those words</w:t>
            </w:r>
          </w:p>
          <w:p w14:paraId="5FAFE9ED" w14:textId="396B67B9" w:rsidR="007541C0" w:rsidRPr="007541C0" w:rsidRDefault="007541C0" w:rsidP="00442CB5">
            <w:pPr>
              <w:pStyle w:val="ListParagraph"/>
              <w:numPr>
                <w:ilvl w:val="0"/>
                <w:numId w:val="22"/>
              </w:numPr>
              <w:spacing w:before="120" w:after="120"/>
              <w:ind w:left="342"/>
              <w:contextualSpacing w:val="0"/>
              <w:rPr>
                <w:b/>
                <w:sz w:val="22"/>
              </w:rPr>
            </w:pPr>
            <w:r>
              <w:rPr>
                <w:sz w:val="22"/>
              </w:rPr>
              <w:t>Next, s</w:t>
            </w:r>
            <w:r w:rsidR="00402A85" w:rsidRPr="00596094">
              <w:rPr>
                <w:sz w:val="22"/>
              </w:rPr>
              <w:t xml:space="preserve">tudents </w:t>
            </w:r>
            <w:r>
              <w:rPr>
                <w:sz w:val="22"/>
              </w:rPr>
              <w:t>look in the</w:t>
            </w:r>
            <w:r w:rsidR="00442CB5">
              <w:rPr>
                <w:sz w:val="22"/>
              </w:rPr>
              <w:t xml:space="preserve"> </w:t>
            </w:r>
            <w:hyperlink r:id="rId14" w:history="1">
              <w:r w:rsidR="00442CB5">
                <w:rPr>
                  <w:rStyle w:val="Hyperlink"/>
                  <w:i/>
                  <w:sz w:val="22"/>
                </w:rPr>
                <w:t>Learning about the Law</w:t>
              </w:r>
            </w:hyperlink>
            <w:r w:rsidR="009442DA">
              <w:rPr>
                <w:i/>
                <w:sz w:val="22"/>
              </w:rPr>
              <w:t xml:space="preserve"> </w:t>
            </w:r>
            <w:r w:rsidR="00442CB5">
              <w:rPr>
                <w:sz w:val="22"/>
              </w:rPr>
              <w:t xml:space="preserve">wikibook </w:t>
            </w:r>
            <w:r w:rsidR="009442DA" w:rsidRPr="009442DA">
              <w:rPr>
                <w:sz w:val="22"/>
              </w:rPr>
              <w:t xml:space="preserve">(section on </w:t>
            </w:r>
            <w:r w:rsidR="009442DA">
              <w:rPr>
                <w:sz w:val="22"/>
              </w:rPr>
              <w:t xml:space="preserve">Learning About </w:t>
            </w:r>
            <w:r w:rsidR="009442DA" w:rsidRPr="009442DA">
              <w:rPr>
                <w:sz w:val="22"/>
              </w:rPr>
              <w:t>Family Law) or</w:t>
            </w:r>
            <w:r w:rsidR="009442DA" w:rsidRPr="009442DA">
              <w:rPr>
                <w:rStyle w:val="Style1Char"/>
              </w:rPr>
              <w:t xml:space="preserve"> </w:t>
            </w:r>
            <w:r w:rsidR="009442DA" w:rsidRPr="009442DA">
              <w:rPr>
                <w:sz w:val="22"/>
              </w:rPr>
              <w:t>PLS Learning About the Law (Family Law, Young People and the Law, Elder Law) booklet</w:t>
            </w:r>
            <w:r w:rsidR="009442DA" w:rsidRPr="009442DA" w:rsidDel="009442DA">
              <w:rPr>
                <w:sz w:val="22"/>
              </w:rPr>
              <w:t xml:space="preserve"> </w:t>
            </w:r>
            <w:r w:rsidR="009442DA">
              <w:rPr>
                <w:sz w:val="22"/>
              </w:rPr>
              <w:t>(section on Family Law)</w:t>
            </w:r>
            <w:r w:rsidR="00137ECC">
              <w:rPr>
                <w:sz w:val="22"/>
              </w:rPr>
              <w:t xml:space="preserve"> </w:t>
            </w:r>
            <w:r>
              <w:rPr>
                <w:sz w:val="22"/>
              </w:rPr>
              <w:t>to find the words they don’t know in order to try to understand them</w:t>
            </w:r>
          </w:p>
          <w:p w14:paraId="7AAE1F42" w14:textId="77777777" w:rsidR="00402A85" w:rsidRPr="00596094" w:rsidRDefault="007541C0" w:rsidP="00442CB5">
            <w:pPr>
              <w:pStyle w:val="ListParagraph"/>
              <w:numPr>
                <w:ilvl w:val="0"/>
                <w:numId w:val="22"/>
              </w:numPr>
              <w:spacing w:before="120" w:after="120"/>
              <w:ind w:left="342"/>
              <w:contextualSpacing w:val="0"/>
              <w:rPr>
                <w:b/>
                <w:sz w:val="22"/>
              </w:rPr>
            </w:pPr>
            <w:r>
              <w:rPr>
                <w:sz w:val="22"/>
              </w:rPr>
              <w:t xml:space="preserve">Finally, students </w:t>
            </w:r>
            <w:r w:rsidR="00402A85" w:rsidRPr="00596094">
              <w:rPr>
                <w:sz w:val="22"/>
              </w:rPr>
              <w:t>circulate around the room to ask classmates about words they don’</w:t>
            </w:r>
            <w:r>
              <w:rPr>
                <w:sz w:val="22"/>
              </w:rPr>
              <w:t>t know in order t</w:t>
            </w:r>
            <w:r w:rsidR="00402A85" w:rsidRPr="00596094">
              <w:rPr>
                <w:sz w:val="22"/>
              </w:rPr>
              <w:t>o find the correct definition</w:t>
            </w:r>
          </w:p>
          <w:p w14:paraId="04F211FA" w14:textId="77777777" w:rsidR="00402A85" w:rsidRPr="00596094" w:rsidRDefault="00402A85" w:rsidP="00442CB5">
            <w:pPr>
              <w:pStyle w:val="ListParagraph"/>
              <w:numPr>
                <w:ilvl w:val="0"/>
                <w:numId w:val="22"/>
              </w:numPr>
              <w:spacing w:before="120" w:after="120"/>
              <w:ind w:left="342"/>
              <w:contextualSpacing w:val="0"/>
              <w:rPr>
                <w:b/>
                <w:sz w:val="22"/>
              </w:rPr>
            </w:pPr>
            <w:r w:rsidRPr="00596094">
              <w:rPr>
                <w:sz w:val="22"/>
              </w:rPr>
              <w:t>Students record the definition</w:t>
            </w:r>
            <w:r w:rsidR="007541C0">
              <w:rPr>
                <w:sz w:val="22"/>
              </w:rPr>
              <w:t>s</w:t>
            </w:r>
            <w:r w:rsidRPr="00596094">
              <w:rPr>
                <w:sz w:val="22"/>
              </w:rPr>
              <w:t xml:space="preserve"> on their worksheet</w:t>
            </w:r>
          </w:p>
          <w:p w14:paraId="55A865FB" w14:textId="77777777" w:rsidR="00E516A2" w:rsidRPr="00596094" w:rsidRDefault="001464FC" w:rsidP="00442CB5">
            <w:pPr>
              <w:pStyle w:val="ListParagraph"/>
              <w:numPr>
                <w:ilvl w:val="0"/>
                <w:numId w:val="22"/>
              </w:numPr>
              <w:spacing w:before="120" w:after="120"/>
              <w:ind w:left="342"/>
              <w:contextualSpacing w:val="0"/>
              <w:rPr>
                <w:b/>
                <w:sz w:val="22"/>
              </w:rPr>
            </w:pPr>
            <w:r w:rsidRPr="00596094">
              <w:rPr>
                <w:sz w:val="22"/>
              </w:rPr>
              <w:t>Check and go over any new words</w:t>
            </w:r>
          </w:p>
        </w:tc>
        <w:tc>
          <w:tcPr>
            <w:tcW w:w="2250" w:type="dxa"/>
          </w:tcPr>
          <w:p w14:paraId="385D36EF" w14:textId="77777777" w:rsidR="001464FC" w:rsidRDefault="001464FC" w:rsidP="00442CB5">
            <w:pPr>
              <w:spacing w:before="120" w:after="120"/>
              <w:rPr>
                <w:rStyle w:val="Style1Char"/>
                <w:sz w:val="22"/>
              </w:rPr>
            </w:pPr>
            <w:r w:rsidRPr="00596094">
              <w:rPr>
                <w:rStyle w:val="Style1Char"/>
                <w:sz w:val="22"/>
              </w:rPr>
              <w:t>Prepare for reading</w:t>
            </w:r>
          </w:p>
          <w:p w14:paraId="6B11461D" w14:textId="77777777" w:rsidR="007541C0" w:rsidRPr="00596094" w:rsidRDefault="007541C0" w:rsidP="00442CB5">
            <w:pPr>
              <w:spacing w:before="120" w:after="120"/>
              <w:rPr>
                <w:rStyle w:val="Style1Char"/>
                <w:sz w:val="22"/>
              </w:rPr>
            </w:pPr>
            <w:r>
              <w:rPr>
                <w:rStyle w:val="Style1Char"/>
                <w:sz w:val="22"/>
              </w:rPr>
              <w:t>Apply strategies to learn new vocabulary words related to the topic</w:t>
            </w:r>
          </w:p>
        </w:tc>
        <w:tc>
          <w:tcPr>
            <w:tcW w:w="2250" w:type="dxa"/>
          </w:tcPr>
          <w:p w14:paraId="10BBB7D4" w14:textId="77777777" w:rsidR="00E516A2" w:rsidRDefault="00E516A2" w:rsidP="00442CB5">
            <w:pPr>
              <w:spacing w:before="120" w:after="120"/>
              <w:rPr>
                <w:b/>
                <w:sz w:val="22"/>
              </w:rPr>
            </w:pPr>
            <w:r w:rsidRPr="00596094">
              <w:rPr>
                <w:sz w:val="22"/>
              </w:rPr>
              <w:t xml:space="preserve">PLS Worksheet: </w:t>
            </w:r>
            <w:r w:rsidR="008C5E06" w:rsidRPr="00596094">
              <w:rPr>
                <w:b/>
                <w:sz w:val="22"/>
              </w:rPr>
              <w:t>Vocabulary Practice</w:t>
            </w:r>
            <w:r w:rsidR="001464FC" w:rsidRPr="00596094">
              <w:rPr>
                <w:b/>
                <w:sz w:val="22"/>
              </w:rPr>
              <w:t>!</w:t>
            </w:r>
            <w:r w:rsidRPr="00596094">
              <w:rPr>
                <w:b/>
                <w:sz w:val="22"/>
              </w:rPr>
              <w:t xml:space="preserve"> </w:t>
            </w:r>
          </w:p>
          <w:p w14:paraId="0C880C12" w14:textId="77777777" w:rsidR="00205D97" w:rsidRDefault="00205D97" w:rsidP="00442CB5">
            <w:pPr>
              <w:spacing w:before="120" w:after="120"/>
              <w:rPr>
                <w:b/>
                <w:sz w:val="22"/>
              </w:rPr>
            </w:pPr>
          </w:p>
          <w:p w14:paraId="5A43D006" w14:textId="2A82A7B7" w:rsidR="00E516A2" w:rsidRPr="00205D97" w:rsidRDefault="00442CB5" w:rsidP="00442CB5">
            <w:pPr>
              <w:spacing w:before="120" w:after="120"/>
              <w:rPr>
                <w:i/>
                <w:sz w:val="22"/>
              </w:rPr>
            </w:pPr>
            <w:hyperlink r:id="rId15" w:history="1">
              <w:r>
                <w:rPr>
                  <w:rStyle w:val="Hyperlink"/>
                  <w:i/>
                  <w:sz w:val="22"/>
                </w:rPr>
                <w:t>Learning about the Law</w:t>
              </w:r>
            </w:hyperlink>
            <w:r>
              <w:rPr>
                <w:i/>
                <w:sz w:val="22"/>
              </w:rPr>
              <w:t xml:space="preserve"> </w:t>
            </w:r>
            <w:r w:rsidRPr="00442CB5">
              <w:rPr>
                <w:i/>
                <w:sz w:val="22"/>
              </w:rPr>
              <w:t>wikibook</w:t>
            </w:r>
            <w:r w:rsidR="009442DA">
              <w:rPr>
                <w:i/>
                <w:sz w:val="22"/>
              </w:rPr>
              <w:t xml:space="preserve"> or</w:t>
            </w:r>
            <w:r w:rsidR="009442DA">
              <w:rPr>
                <w:rStyle w:val="Style1Char"/>
              </w:rPr>
              <w:t xml:space="preserve"> </w:t>
            </w:r>
            <w:r w:rsidR="009442DA" w:rsidRPr="009442DA">
              <w:rPr>
                <w:i/>
                <w:sz w:val="22"/>
              </w:rPr>
              <w:t>PLS Learning About the Law (Family Law, Young People and the Law, Elder Law) booklet</w:t>
            </w:r>
          </w:p>
        </w:tc>
      </w:tr>
      <w:tr w:rsidR="007541C0" w:rsidRPr="00596094" w14:paraId="52C01884" w14:textId="77777777" w:rsidTr="00205D97">
        <w:trPr>
          <w:trHeight w:val="1295"/>
        </w:trPr>
        <w:tc>
          <w:tcPr>
            <w:tcW w:w="720" w:type="dxa"/>
          </w:tcPr>
          <w:p w14:paraId="1DB02F92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0B1DBB99" w14:textId="77777777" w:rsidR="0098143D" w:rsidRDefault="0098143D" w:rsidP="00205D97">
            <w:pPr>
              <w:jc w:val="center"/>
              <w:rPr>
                <w:sz w:val="22"/>
              </w:rPr>
            </w:pPr>
          </w:p>
          <w:p w14:paraId="0EB2A1F8" w14:textId="77777777" w:rsidR="004A49F6" w:rsidRPr="00596094" w:rsidRDefault="004A49F6" w:rsidP="00205D9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15’</w:t>
            </w:r>
          </w:p>
        </w:tc>
        <w:tc>
          <w:tcPr>
            <w:tcW w:w="4410" w:type="dxa"/>
          </w:tcPr>
          <w:p w14:paraId="75FC6236" w14:textId="77777777" w:rsidR="007541C0" w:rsidRDefault="007541C0" w:rsidP="00442CB5">
            <w:pPr>
              <w:pStyle w:val="ListParagraph"/>
              <w:numPr>
                <w:ilvl w:val="0"/>
                <w:numId w:val="22"/>
              </w:numPr>
              <w:spacing w:before="120" w:after="120"/>
              <w:ind w:left="0"/>
              <w:contextualSpacing w:val="0"/>
              <w:rPr>
                <w:b/>
                <w:sz w:val="22"/>
              </w:rPr>
            </w:pPr>
            <w:r>
              <w:rPr>
                <w:b/>
                <w:sz w:val="22"/>
              </w:rPr>
              <w:t>Pronunciation practice</w:t>
            </w:r>
          </w:p>
          <w:p w14:paraId="6E509784" w14:textId="77777777" w:rsidR="007541C0" w:rsidRPr="007541C0" w:rsidRDefault="007541C0" w:rsidP="00442CB5">
            <w:pPr>
              <w:pStyle w:val="ListParagraph"/>
              <w:numPr>
                <w:ilvl w:val="0"/>
                <w:numId w:val="10"/>
              </w:numPr>
              <w:spacing w:before="120" w:after="120" w:line="276" w:lineRule="auto"/>
              <w:contextualSpacing w:val="0"/>
              <w:rPr>
                <w:sz w:val="22"/>
              </w:rPr>
            </w:pPr>
            <w:r w:rsidRPr="007541C0">
              <w:rPr>
                <w:sz w:val="22"/>
              </w:rPr>
              <w:t>Students break words into syllables and mark stress</w:t>
            </w:r>
          </w:p>
          <w:p w14:paraId="24D1A45B" w14:textId="77777777" w:rsidR="007541C0" w:rsidRPr="007541C0" w:rsidRDefault="007541C0" w:rsidP="00442CB5">
            <w:pPr>
              <w:pStyle w:val="ListParagraph"/>
              <w:numPr>
                <w:ilvl w:val="0"/>
                <w:numId w:val="22"/>
              </w:numPr>
              <w:spacing w:before="120" w:after="120"/>
              <w:ind w:left="360"/>
              <w:contextualSpacing w:val="0"/>
              <w:rPr>
                <w:b/>
                <w:sz w:val="22"/>
              </w:rPr>
            </w:pPr>
            <w:r w:rsidRPr="007541C0">
              <w:rPr>
                <w:sz w:val="22"/>
              </w:rPr>
              <w:t>Drill pronunciation with students</w:t>
            </w:r>
          </w:p>
        </w:tc>
        <w:tc>
          <w:tcPr>
            <w:tcW w:w="2250" w:type="dxa"/>
          </w:tcPr>
          <w:p w14:paraId="199B0536" w14:textId="77777777" w:rsidR="007541C0" w:rsidRPr="00596094" w:rsidRDefault="004A49F6" w:rsidP="00442CB5">
            <w:pPr>
              <w:spacing w:before="120" w:after="120"/>
              <w:rPr>
                <w:sz w:val="22"/>
              </w:rPr>
            </w:pPr>
            <w:r w:rsidRPr="004A49F6">
              <w:rPr>
                <w:sz w:val="22"/>
              </w:rPr>
              <w:t>Pronounce words with correct word stress</w:t>
            </w:r>
          </w:p>
        </w:tc>
        <w:tc>
          <w:tcPr>
            <w:tcW w:w="2250" w:type="dxa"/>
          </w:tcPr>
          <w:p w14:paraId="6B23AD66" w14:textId="77777777" w:rsidR="007541C0" w:rsidRPr="004A49F6" w:rsidRDefault="004A49F6" w:rsidP="00442CB5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 xml:space="preserve">PLS Worksheet: </w:t>
            </w:r>
            <w:r w:rsidR="00205D97">
              <w:rPr>
                <w:sz w:val="22"/>
              </w:rPr>
              <w:br/>
            </w:r>
            <w:r w:rsidRPr="004A49F6">
              <w:rPr>
                <w:b/>
                <w:sz w:val="22"/>
              </w:rPr>
              <w:t>Say it!</w:t>
            </w:r>
          </w:p>
        </w:tc>
      </w:tr>
      <w:tr w:rsidR="00BF42AA" w:rsidRPr="00596094" w14:paraId="5B902168" w14:textId="77777777" w:rsidTr="00205D97">
        <w:trPr>
          <w:trHeight w:val="1592"/>
        </w:trPr>
        <w:tc>
          <w:tcPr>
            <w:tcW w:w="720" w:type="dxa"/>
          </w:tcPr>
          <w:p w14:paraId="2E796089" w14:textId="77777777" w:rsidR="00BF42AA" w:rsidRDefault="00BF42AA" w:rsidP="00205D97">
            <w:pPr>
              <w:jc w:val="center"/>
              <w:rPr>
                <w:sz w:val="22"/>
              </w:rPr>
            </w:pPr>
          </w:p>
          <w:p w14:paraId="017946C8" w14:textId="77777777" w:rsidR="00BF42AA" w:rsidRDefault="00BF42AA" w:rsidP="00205D97">
            <w:pPr>
              <w:jc w:val="center"/>
              <w:rPr>
                <w:sz w:val="22"/>
              </w:rPr>
            </w:pPr>
          </w:p>
          <w:p w14:paraId="249D266C" w14:textId="77777777" w:rsidR="00BF42AA" w:rsidRDefault="00006D6A" w:rsidP="00205D97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  <w:r w:rsidR="00BF42AA">
              <w:rPr>
                <w:sz w:val="22"/>
              </w:rPr>
              <w:t>’</w:t>
            </w:r>
          </w:p>
        </w:tc>
        <w:tc>
          <w:tcPr>
            <w:tcW w:w="4410" w:type="dxa"/>
          </w:tcPr>
          <w:p w14:paraId="3BD7C6D1" w14:textId="77777777" w:rsidR="00BF42AA" w:rsidRDefault="00BF42AA" w:rsidP="00442CB5">
            <w:pPr>
              <w:pStyle w:val="ListParagraph"/>
              <w:numPr>
                <w:ilvl w:val="0"/>
                <w:numId w:val="22"/>
              </w:numPr>
              <w:spacing w:before="120" w:after="120"/>
              <w:ind w:left="0"/>
              <w:contextualSpacing w:val="0"/>
              <w:rPr>
                <w:b/>
                <w:sz w:val="22"/>
              </w:rPr>
            </w:pPr>
            <w:r>
              <w:rPr>
                <w:b/>
                <w:sz w:val="22"/>
              </w:rPr>
              <w:t>Speaking focus</w:t>
            </w:r>
          </w:p>
          <w:p w14:paraId="5FF30D23" w14:textId="77777777" w:rsidR="00BF42AA" w:rsidRDefault="00BF42AA" w:rsidP="00442CB5">
            <w:pPr>
              <w:pStyle w:val="ListParagraph"/>
              <w:numPr>
                <w:ilvl w:val="0"/>
                <w:numId w:val="22"/>
              </w:numPr>
              <w:spacing w:before="120" w:after="120"/>
              <w:ind w:left="360"/>
              <w:contextualSpacing w:val="0"/>
              <w:rPr>
                <w:sz w:val="22"/>
              </w:rPr>
            </w:pPr>
            <w:r w:rsidRPr="00BF42AA">
              <w:rPr>
                <w:sz w:val="22"/>
              </w:rPr>
              <w:t>Students practice comparing and contrasting various topics in small groups</w:t>
            </w:r>
          </w:p>
          <w:p w14:paraId="0A4BEBB5" w14:textId="77777777" w:rsidR="00BF42AA" w:rsidRPr="00BF42AA" w:rsidRDefault="00BF42AA" w:rsidP="00442CB5">
            <w:pPr>
              <w:pStyle w:val="ListParagraph"/>
              <w:numPr>
                <w:ilvl w:val="0"/>
                <w:numId w:val="22"/>
              </w:numPr>
              <w:spacing w:before="120" w:after="120"/>
              <w:ind w:left="360"/>
              <w:contextualSpacing w:val="0"/>
              <w:rPr>
                <w:b/>
                <w:sz w:val="22"/>
              </w:rPr>
            </w:pPr>
            <w:r>
              <w:rPr>
                <w:sz w:val="22"/>
              </w:rPr>
              <w:t>Go over any new phrases and words for comparing and contrasting</w:t>
            </w:r>
          </w:p>
        </w:tc>
        <w:tc>
          <w:tcPr>
            <w:tcW w:w="2250" w:type="dxa"/>
          </w:tcPr>
          <w:p w14:paraId="1D9E3920" w14:textId="77777777" w:rsidR="00BF42AA" w:rsidRPr="004A49F6" w:rsidRDefault="00BF42AA" w:rsidP="00442CB5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Compare and contrast in a discussion</w:t>
            </w:r>
          </w:p>
        </w:tc>
        <w:tc>
          <w:tcPr>
            <w:tcW w:w="2250" w:type="dxa"/>
          </w:tcPr>
          <w:p w14:paraId="5A024735" w14:textId="77777777" w:rsidR="00BF42AA" w:rsidRDefault="00BF42AA" w:rsidP="00442CB5">
            <w:pPr>
              <w:pStyle w:val="ListParagraph"/>
              <w:spacing w:before="120" w:after="120"/>
              <w:ind w:left="0"/>
              <w:contextualSpacing w:val="0"/>
              <w:rPr>
                <w:sz w:val="22"/>
              </w:rPr>
            </w:pPr>
          </w:p>
          <w:p w14:paraId="24729A24" w14:textId="77777777" w:rsidR="00BF42AA" w:rsidRDefault="00BF42AA" w:rsidP="00442CB5">
            <w:pPr>
              <w:pStyle w:val="ListParagraph"/>
              <w:spacing w:before="120" w:after="120"/>
              <w:ind w:left="0"/>
              <w:contextualSpacing w:val="0"/>
              <w:rPr>
                <w:sz w:val="22"/>
              </w:rPr>
            </w:pPr>
            <w:r>
              <w:rPr>
                <w:sz w:val="22"/>
              </w:rPr>
              <w:t xml:space="preserve">PLS Worksheet: </w:t>
            </w:r>
            <w:r w:rsidRPr="00BF42AA">
              <w:rPr>
                <w:b/>
                <w:sz w:val="22"/>
              </w:rPr>
              <w:t>Compare Share!</w:t>
            </w:r>
          </w:p>
        </w:tc>
      </w:tr>
    </w:tbl>
    <w:p w14:paraId="4EE5ACF8" w14:textId="77777777" w:rsidR="00442CB5" w:rsidRDefault="00442CB5">
      <w:r>
        <w:br w:type="page"/>
      </w:r>
    </w:p>
    <w:tbl>
      <w:tblPr>
        <w:tblStyle w:val="TableGrid"/>
        <w:tblW w:w="96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4410"/>
        <w:gridCol w:w="2250"/>
        <w:gridCol w:w="2250"/>
      </w:tblGrid>
      <w:tr w:rsidR="00E516A2" w:rsidRPr="00596094" w14:paraId="2F185BA1" w14:textId="77777777" w:rsidTr="00205D97">
        <w:trPr>
          <w:trHeight w:val="305"/>
        </w:trPr>
        <w:tc>
          <w:tcPr>
            <w:tcW w:w="720" w:type="dxa"/>
          </w:tcPr>
          <w:p w14:paraId="435E73D0" w14:textId="168D89A1" w:rsidR="004A49F6" w:rsidRDefault="004A49F6" w:rsidP="00205D97">
            <w:pPr>
              <w:jc w:val="center"/>
              <w:rPr>
                <w:sz w:val="22"/>
              </w:rPr>
            </w:pPr>
          </w:p>
          <w:p w14:paraId="198DD505" w14:textId="77777777" w:rsidR="004A49F6" w:rsidRDefault="004A49F6" w:rsidP="00205D97">
            <w:pPr>
              <w:jc w:val="center"/>
              <w:rPr>
                <w:sz w:val="22"/>
              </w:rPr>
            </w:pPr>
          </w:p>
          <w:p w14:paraId="7131EE37" w14:textId="77777777" w:rsidR="004A49F6" w:rsidRDefault="004A49F6" w:rsidP="00205D97">
            <w:pPr>
              <w:jc w:val="center"/>
              <w:rPr>
                <w:sz w:val="22"/>
              </w:rPr>
            </w:pPr>
          </w:p>
          <w:p w14:paraId="238CA62C" w14:textId="77777777" w:rsidR="004A49F6" w:rsidRDefault="004A49F6" w:rsidP="00205D97">
            <w:pPr>
              <w:jc w:val="center"/>
              <w:rPr>
                <w:sz w:val="22"/>
              </w:rPr>
            </w:pPr>
          </w:p>
          <w:p w14:paraId="65CFB8EE" w14:textId="77777777" w:rsidR="00E516A2" w:rsidRPr="00596094" w:rsidRDefault="00006D6A" w:rsidP="00205D97">
            <w:pPr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  <w:r w:rsidR="00E516A2" w:rsidRPr="00596094">
              <w:rPr>
                <w:sz w:val="22"/>
              </w:rPr>
              <w:t>’</w:t>
            </w:r>
          </w:p>
        </w:tc>
        <w:tc>
          <w:tcPr>
            <w:tcW w:w="4410" w:type="dxa"/>
          </w:tcPr>
          <w:p w14:paraId="6CF65F38" w14:textId="77777777" w:rsidR="00305E78" w:rsidRPr="001F5555" w:rsidRDefault="001F5555" w:rsidP="00442CB5">
            <w:pPr>
              <w:spacing w:before="120" w:after="120"/>
              <w:rPr>
                <w:b/>
                <w:sz w:val="22"/>
              </w:rPr>
            </w:pPr>
            <w:r w:rsidRPr="001F5555">
              <w:rPr>
                <w:b/>
                <w:sz w:val="22"/>
              </w:rPr>
              <w:t xml:space="preserve">Read and </w:t>
            </w:r>
            <w:r>
              <w:rPr>
                <w:b/>
                <w:sz w:val="22"/>
              </w:rPr>
              <w:t>Discuss</w:t>
            </w:r>
          </w:p>
          <w:p w14:paraId="42AFE29A" w14:textId="1BDF37CD" w:rsidR="001F5555" w:rsidRDefault="001F5555" w:rsidP="00442CB5">
            <w:pPr>
              <w:pStyle w:val="ListParagraph"/>
              <w:numPr>
                <w:ilvl w:val="0"/>
                <w:numId w:val="22"/>
              </w:numPr>
              <w:spacing w:before="120" w:after="120"/>
              <w:ind w:left="360"/>
              <w:contextualSpacing w:val="0"/>
              <w:rPr>
                <w:sz w:val="22"/>
              </w:rPr>
            </w:pPr>
            <w:r>
              <w:rPr>
                <w:sz w:val="22"/>
              </w:rPr>
              <w:t xml:space="preserve">Students skim </w:t>
            </w:r>
            <w:hyperlink r:id="rId16" w:history="1">
              <w:r w:rsidR="00442CB5">
                <w:rPr>
                  <w:rStyle w:val="Hyperlink"/>
                  <w:i/>
                  <w:sz w:val="22"/>
                </w:rPr>
                <w:t>Learning about the Law</w:t>
              </w:r>
            </w:hyperlink>
            <w:r w:rsidR="00442CB5">
              <w:rPr>
                <w:i/>
                <w:sz w:val="22"/>
              </w:rPr>
              <w:t xml:space="preserve"> </w:t>
            </w:r>
            <w:r w:rsidR="00442CB5" w:rsidRPr="00442CB5">
              <w:rPr>
                <w:sz w:val="22"/>
              </w:rPr>
              <w:t>wikibook</w:t>
            </w:r>
            <w:r w:rsidR="009442DA">
              <w:rPr>
                <w:i/>
                <w:sz w:val="22"/>
              </w:rPr>
              <w:t xml:space="preserve"> </w:t>
            </w:r>
            <w:r w:rsidR="009442DA" w:rsidRPr="009442DA">
              <w:rPr>
                <w:sz w:val="22"/>
              </w:rPr>
              <w:t xml:space="preserve">(section on </w:t>
            </w:r>
            <w:r w:rsidR="009442DA">
              <w:rPr>
                <w:sz w:val="22"/>
              </w:rPr>
              <w:t xml:space="preserve">Learning About </w:t>
            </w:r>
            <w:r w:rsidR="009442DA" w:rsidRPr="009442DA">
              <w:rPr>
                <w:sz w:val="22"/>
              </w:rPr>
              <w:t>Family Law) or</w:t>
            </w:r>
            <w:r w:rsidR="009442DA" w:rsidRPr="009442DA">
              <w:rPr>
                <w:rStyle w:val="Style1Char"/>
              </w:rPr>
              <w:t xml:space="preserve"> </w:t>
            </w:r>
            <w:r w:rsidR="009442DA" w:rsidRPr="009442DA">
              <w:rPr>
                <w:sz w:val="22"/>
              </w:rPr>
              <w:t>PLS Learning About the Law (Family Law, Young People and the Law, Elder Law) booklet</w:t>
            </w:r>
            <w:r w:rsidR="009442DA" w:rsidRPr="009442DA" w:rsidDel="009442DA">
              <w:rPr>
                <w:sz w:val="22"/>
              </w:rPr>
              <w:t xml:space="preserve"> </w:t>
            </w:r>
            <w:r w:rsidR="009442DA">
              <w:rPr>
                <w:sz w:val="22"/>
              </w:rPr>
              <w:t>(section on Family Law)</w:t>
            </w:r>
            <w:r>
              <w:rPr>
                <w:sz w:val="22"/>
              </w:rPr>
              <w:t>to fill in notes about family laws</w:t>
            </w:r>
          </w:p>
          <w:p w14:paraId="70950024" w14:textId="77777777" w:rsidR="001F5555" w:rsidRDefault="001F5555" w:rsidP="00442CB5">
            <w:pPr>
              <w:pStyle w:val="ListParagraph"/>
              <w:numPr>
                <w:ilvl w:val="0"/>
                <w:numId w:val="22"/>
              </w:numPr>
              <w:spacing w:before="120" w:after="120"/>
              <w:ind w:left="360"/>
              <w:contextualSpacing w:val="0"/>
              <w:rPr>
                <w:sz w:val="22"/>
              </w:rPr>
            </w:pPr>
            <w:r>
              <w:rPr>
                <w:sz w:val="22"/>
              </w:rPr>
              <w:t>Students write down laws they know in their own countries</w:t>
            </w:r>
          </w:p>
          <w:p w14:paraId="1F3348E3" w14:textId="77777777" w:rsidR="001F5555" w:rsidRDefault="001F5555" w:rsidP="00442CB5">
            <w:pPr>
              <w:pStyle w:val="ListParagraph"/>
              <w:numPr>
                <w:ilvl w:val="0"/>
                <w:numId w:val="22"/>
              </w:numPr>
              <w:spacing w:before="120" w:after="120"/>
              <w:ind w:left="360"/>
              <w:contextualSpacing w:val="0"/>
              <w:rPr>
                <w:sz w:val="22"/>
              </w:rPr>
            </w:pPr>
            <w:r>
              <w:rPr>
                <w:sz w:val="22"/>
              </w:rPr>
              <w:t xml:space="preserve">Students compare laws in Canada and their own countries </w:t>
            </w:r>
            <w:r w:rsidR="00205D97">
              <w:rPr>
                <w:sz w:val="22"/>
              </w:rPr>
              <w:t>in</w:t>
            </w:r>
            <w:r>
              <w:rPr>
                <w:sz w:val="22"/>
              </w:rPr>
              <w:t xml:space="preserve"> a discussion with partner</w:t>
            </w:r>
          </w:p>
          <w:p w14:paraId="0D7FDDD9" w14:textId="77777777" w:rsidR="001F5555" w:rsidRPr="001F5555" w:rsidRDefault="001F5555" w:rsidP="00442CB5">
            <w:pPr>
              <w:pStyle w:val="ListParagraph"/>
              <w:numPr>
                <w:ilvl w:val="0"/>
                <w:numId w:val="22"/>
              </w:numPr>
              <w:spacing w:before="120" w:after="120"/>
              <w:ind w:left="360"/>
              <w:contextualSpacing w:val="0"/>
              <w:rPr>
                <w:sz w:val="22"/>
              </w:rPr>
            </w:pPr>
            <w:r>
              <w:rPr>
                <w:sz w:val="22"/>
              </w:rPr>
              <w:t xml:space="preserve">Have each pair report back one similarity discovered about family laws in Canada and their countries and one </w:t>
            </w:r>
            <w:r w:rsidR="009533A2">
              <w:rPr>
                <w:sz w:val="22"/>
              </w:rPr>
              <w:t>difference</w:t>
            </w:r>
          </w:p>
        </w:tc>
        <w:tc>
          <w:tcPr>
            <w:tcW w:w="2250" w:type="dxa"/>
          </w:tcPr>
          <w:p w14:paraId="7D6E75D7" w14:textId="77777777" w:rsidR="00E516A2" w:rsidRDefault="001F5555" w:rsidP="00442CB5">
            <w:pPr>
              <w:spacing w:before="120" w:after="120"/>
              <w:rPr>
                <w:rStyle w:val="Style1Char"/>
                <w:sz w:val="22"/>
              </w:rPr>
            </w:pPr>
            <w:r>
              <w:rPr>
                <w:rStyle w:val="Style1Char"/>
                <w:sz w:val="22"/>
              </w:rPr>
              <w:t xml:space="preserve">Compare and contrast </w:t>
            </w:r>
          </w:p>
          <w:p w14:paraId="11ABB929" w14:textId="77777777" w:rsidR="001F5555" w:rsidRPr="00596094" w:rsidRDefault="001F5555" w:rsidP="00442CB5">
            <w:pPr>
              <w:spacing w:before="120" w:after="120"/>
              <w:rPr>
                <w:rStyle w:val="Style1Char"/>
                <w:sz w:val="22"/>
              </w:rPr>
            </w:pPr>
            <w:r>
              <w:rPr>
                <w:rStyle w:val="Style1Char"/>
                <w:sz w:val="22"/>
              </w:rPr>
              <w:t>Skim text in order to take notes</w:t>
            </w:r>
          </w:p>
        </w:tc>
        <w:tc>
          <w:tcPr>
            <w:tcW w:w="2250" w:type="dxa"/>
          </w:tcPr>
          <w:p w14:paraId="03EB1DB5" w14:textId="77777777" w:rsidR="001F5555" w:rsidRDefault="001F5555" w:rsidP="00442CB5">
            <w:pPr>
              <w:spacing w:before="120" w:after="120"/>
              <w:rPr>
                <w:b/>
                <w:sz w:val="22"/>
              </w:rPr>
            </w:pPr>
            <w:r w:rsidRPr="00596094">
              <w:rPr>
                <w:sz w:val="22"/>
              </w:rPr>
              <w:t xml:space="preserve">PLS Worksheet: </w:t>
            </w:r>
            <w:r>
              <w:rPr>
                <w:b/>
                <w:sz w:val="22"/>
              </w:rPr>
              <w:t>Read and Take Notes</w:t>
            </w:r>
            <w:r w:rsidRPr="00596094">
              <w:rPr>
                <w:b/>
                <w:sz w:val="22"/>
              </w:rPr>
              <w:t xml:space="preserve">! </w:t>
            </w:r>
          </w:p>
          <w:p w14:paraId="6DDF6AFD" w14:textId="1A2B9F5E" w:rsidR="00E516A2" w:rsidRPr="00596094" w:rsidRDefault="00442CB5" w:rsidP="00442CB5">
            <w:pPr>
              <w:spacing w:before="120" w:after="120"/>
              <w:rPr>
                <w:b/>
                <w:sz w:val="22"/>
              </w:rPr>
            </w:pPr>
            <w:hyperlink r:id="rId17" w:history="1">
              <w:r>
                <w:rPr>
                  <w:rStyle w:val="Hyperlink"/>
                  <w:i/>
                  <w:sz w:val="22"/>
                </w:rPr>
                <w:t>Learning about the Law</w:t>
              </w:r>
            </w:hyperlink>
            <w:r>
              <w:rPr>
                <w:i/>
                <w:sz w:val="22"/>
              </w:rPr>
              <w:t xml:space="preserve"> </w:t>
            </w:r>
            <w:r w:rsidRPr="00442CB5">
              <w:rPr>
                <w:i/>
                <w:sz w:val="22"/>
              </w:rPr>
              <w:t>wikibook</w:t>
            </w:r>
            <w:r w:rsidR="009442DA">
              <w:rPr>
                <w:i/>
                <w:sz w:val="22"/>
              </w:rPr>
              <w:t xml:space="preserve"> or</w:t>
            </w:r>
            <w:r w:rsidR="009442DA">
              <w:rPr>
                <w:rStyle w:val="Style1Char"/>
              </w:rPr>
              <w:t xml:space="preserve"> </w:t>
            </w:r>
            <w:r w:rsidR="009442DA" w:rsidRPr="009442DA">
              <w:rPr>
                <w:i/>
                <w:sz w:val="22"/>
              </w:rPr>
              <w:t>PLS Learning About the Law (Family Law, Young People and the Law, Elder Law) booklet</w:t>
            </w:r>
          </w:p>
        </w:tc>
      </w:tr>
      <w:tr w:rsidR="00E516A2" w:rsidRPr="00596094" w14:paraId="6D6A3ADB" w14:textId="77777777" w:rsidTr="00205D97">
        <w:trPr>
          <w:trHeight w:val="1718"/>
        </w:trPr>
        <w:tc>
          <w:tcPr>
            <w:tcW w:w="720" w:type="dxa"/>
            <w:vAlign w:val="center"/>
          </w:tcPr>
          <w:p w14:paraId="548002BC" w14:textId="77777777" w:rsidR="00E516A2" w:rsidRPr="00596094" w:rsidRDefault="00006D6A" w:rsidP="00170590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  <w:r w:rsidR="00E516A2" w:rsidRPr="00596094">
              <w:rPr>
                <w:sz w:val="22"/>
              </w:rPr>
              <w:t>’</w:t>
            </w:r>
          </w:p>
        </w:tc>
        <w:tc>
          <w:tcPr>
            <w:tcW w:w="4410" w:type="dxa"/>
          </w:tcPr>
          <w:p w14:paraId="4DF5B891" w14:textId="77777777" w:rsidR="00E516A2" w:rsidRPr="00596094" w:rsidRDefault="00E516A2" w:rsidP="00442CB5">
            <w:pPr>
              <w:spacing w:before="120" w:after="120"/>
              <w:rPr>
                <w:b/>
                <w:sz w:val="22"/>
              </w:rPr>
            </w:pPr>
            <w:r w:rsidRPr="00596094">
              <w:rPr>
                <w:b/>
                <w:sz w:val="22"/>
              </w:rPr>
              <w:t>Find out more</w:t>
            </w:r>
          </w:p>
          <w:p w14:paraId="66B67D72" w14:textId="77777777" w:rsidR="00E516A2" w:rsidRPr="00596094" w:rsidRDefault="00E516A2" w:rsidP="00442CB5">
            <w:pPr>
              <w:pStyle w:val="ListParagraph"/>
              <w:numPr>
                <w:ilvl w:val="0"/>
                <w:numId w:val="17"/>
              </w:numPr>
              <w:spacing w:before="120" w:after="120"/>
              <w:contextualSpacing w:val="0"/>
              <w:rPr>
                <w:sz w:val="22"/>
              </w:rPr>
            </w:pPr>
            <w:r w:rsidRPr="00596094">
              <w:rPr>
                <w:sz w:val="22"/>
              </w:rPr>
              <w:t>Students find more on family law topics related to children’s rights, custody</w:t>
            </w:r>
            <w:r w:rsidR="00305E78">
              <w:rPr>
                <w:sz w:val="22"/>
              </w:rPr>
              <w:t>,</w:t>
            </w:r>
            <w:r w:rsidRPr="00596094">
              <w:rPr>
                <w:sz w:val="22"/>
              </w:rPr>
              <w:t xml:space="preserve"> and child support by conducting internet research</w:t>
            </w:r>
          </w:p>
        </w:tc>
        <w:tc>
          <w:tcPr>
            <w:tcW w:w="2250" w:type="dxa"/>
          </w:tcPr>
          <w:p w14:paraId="01F77867" w14:textId="77777777" w:rsidR="00E516A2" w:rsidRPr="00596094" w:rsidRDefault="00E516A2" w:rsidP="00442CB5">
            <w:pPr>
              <w:spacing w:before="120" w:after="120"/>
              <w:rPr>
                <w:sz w:val="22"/>
              </w:rPr>
            </w:pPr>
            <w:r w:rsidRPr="00596094">
              <w:rPr>
                <w:sz w:val="22"/>
              </w:rPr>
              <w:t xml:space="preserve">Get more information about </w:t>
            </w:r>
            <w:r w:rsidRPr="00596094">
              <w:rPr>
                <w:sz w:val="22"/>
                <w:lang w:val="en-CA"/>
              </w:rPr>
              <w:t>family law</w:t>
            </w:r>
            <w:r w:rsidR="00305E78">
              <w:rPr>
                <w:sz w:val="22"/>
                <w:lang w:val="en-CA"/>
              </w:rPr>
              <w:t>s</w:t>
            </w:r>
            <w:r w:rsidRPr="00596094">
              <w:rPr>
                <w:sz w:val="22"/>
                <w:lang w:val="en-CA"/>
              </w:rPr>
              <w:t xml:space="preserve"> in British Columbia</w:t>
            </w:r>
          </w:p>
        </w:tc>
        <w:tc>
          <w:tcPr>
            <w:tcW w:w="2250" w:type="dxa"/>
          </w:tcPr>
          <w:p w14:paraId="0DD2AFCF" w14:textId="77777777" w:rsidR="00E516A2" w:rsidRPr="00596094" w:rsidRDefault="00E516A2" w:rsidP="00442CB5">
            <w:pPr>
              <w:spacing w:before="120" w:after="120"/>
              <w:rPr>
                <w:sz w:val="22"/>
              </w:rPr>
            </w:pPr>
            <w:r w:rsidRPr="00596094">
              <w:rPr>
                <w:sz w:val="22"/>
              </w:rPr>
              <w:t>Computer Lab</w:t>
            </w:r>
          </w:p>
          <w:p w14:paraId="66AF4801" w14:textId="77777777" w:rsidR="00E516A2" w:rsidRPr="00596094" w:rsidRDefault="00BC10DB" w:rsidP="00442CB5">
            <w:pPr>
              <w:spacing w:before="120" w:after="120"/>
              <w:rPr>
                <w:sz w:val="22"/>
              </w:rPr>
            </w:pPr>
            <w:hyperlink r:id="rId18" w:history="1">
              <w:r w:rsidR="00E516A2" w:rsidRPr="00596094">
                <w:rPr>
                  <w:rStyle w:val="Hyperlink"/>
                  <w:sz w:val="22"/>
                </w:rPr>
                <w:t>www.familylaw.lss.bc.ca</w:t>
              </w:r>
            </w:hyperlink>
          </w:p>
        </w:tc>
      </w:tr>
      <w:tr w:rsidR="00E516A2" w:rsidRPr="00596094" w14:paraId="2CAEF327" w14:textId="77777777" w:rsidTr="00205D97">
        <w:trPr>
          <w:trHeight w:val="980"/>
        </w:trPr>
        <w:tc>
          <w:tcPr>
            <w:tcW w:w="720" w:type="dxa"/>
            <w:vAlign w:val="center"/>
          </w:tcPr>
          <w:p w14:paraId="1F60E45D" w14:textId="77777777" w:rsidR="00E516A2" w:rsidRPr="00596094" w:rsidRDefault="00E516A2" w:rsidP="00170590">
            <w:pPr>
              <w:jc w:val="center"/>
              <w:rPr>
                <w:sz w:val="22"/>
              </w:rPr>
            </w:pPr>
            <w:r w:rsidRPr="00596094">
              <w:rPr>
                <w:sz w:val="22"/>
              </w:rPr>
              <w:t>10’</w:t>
            </w:r>
          </w:p>
        </w:tc>
        <w:tc>
          <w:tcPr>
            <w:tcW w:w="4410" w:type="dxa"/>
          </w:tcPr>
          <w:p w14:paraId="6325808D" w14:textId="77777777" w:rsidR="00E516A2" w:rsidRPr="00596094" w:rsidRDefault="00305E78" w:rsidP="00442CB5">
            <w:pPr>
              <w:spacing w:before="120" w:after="120"/>
              <w:rPr>
                <w:b/>
                <w:sz w:val="22"/>
              </w:rPr>
            </w:pPr>
            <w:r>
              <w:rPr>
                <w:b/>
                <w:sz w:val="22"/>
              </w:rPr>
              <w:t>Self-A</w:t>
            </w:r>
            <w:r w:rsidR="00E516A2" w:rsidRPr="00596094">
              <w:rPr>
                <w:b/>
                <w:sz w:val="22"/>
              </w:rPr>
              <w:t>ssessment</w:t>
            </w:r>
          </w:p>
          <w:p w14:paraId="30C186FA" w14:textId="77777777" w:rsidR="00E516A2" w:rsidRPr="00596094" w:rsidRDefault="00305E78" w:rsidP="00442CB5">
            <w:pPr>
              <w:pStyle w:val="ListParagraph"/>
              <w:numPr>
                <w:ilvl w:val="0"/>
                <w:numId w:val="17"/>
              </w:numPr>
              <w:spacing w:before="120" w:after="120"/>
              <w:contextualSpacing w:val="0"/>
              <w:rPr>
                <w:sz w:val="22"/>
              </w:rPr>
            </w:pPr>
            <w:r w:rsidRPr="00305E78">
              <w:rPr>
                <w:sz w:val="22"/>
              </w:rPr>
              <w:t>Allow students to fill out self-assessment form independently</w:t>
            </w:r>
          </w:p>
        </w:tc>
        <w:tc>
          <w:tcPr>
            <w:tcW w:w="2250" w:type="dxa"/>
          </w:tcPr>
          <w:p w14:paraId="0B63F1ED" w14:textId="77777777" w:rsidR="00E516A2" w:rsidRPr="00596094" w:rsidRDefault="00305E78" w:rsidP="00442CB5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Self-assessment</w:t>
            </w:r>
            <w:r w:rsidR="00763D30" w:rsidRPr="00596094">
              <w:rPr>
                <w:sz w:val="22"/>
              </w:rPr>
              <w:t xml:space="preserve"> </w:t>
            </w:r>
          </w:p>
        </w:tc>
        <w:tc>
          <w:tcPr>
            <w:tcW w:w="2250" w:type="dxa"/>
          </w:tcPr>
          <w:p w14:paraId="1444C10E" w14:textId="77777777" w:rsidR="00E516A2" w:rsidRPr="00596094" w:rsidRDefault="00E516A2" w:rsidP="00442CB5">
            <w:pPr>
              <w:spacing w:before="120" w:after="120"/>
              <w:rPr>
                <w:sz w:val="22"/>
              </w:rPr>
            </w:pPr>
            <w:r w:rsidRPr="00596094">
              <w:rPr>
                <w:sz w:val="22"/>
              </w:rPr>
              <w:t xml:space="preserve">PLS Worksheet: </w:t>
            </w:r>
            <w:r w:rsidR="00205D97">
              <w:rPr>
                <w:sz w:val="22"/>
              </w:rPr>
              <w:br/>
            </w:r>
            <w:r w:rsidR="00FB5DB5">
              <w:rPr>
                <w:b/>
                <w:sz w:val="22"/>
              </w:rPr>
              <w:t>What did you</w:t>
            </w:r>
            <w:r w:rsidR="00305E78" w:rsidRPr="00305E78">
              <w:rPr>
                <w:b/>
                <w:sz w:val="22"/>
              </w:rPr>
              <w:t xml:space="preserve"> learn?</w:t>
            </w:r>
          </w:p>
        </w:tc>
      </w:tr>
    </w:tbl>
    <w:p w14:paraId="4EB2FA6E" w14:textId="77777777" w:rsidR="00FB5DB5" w:rsidRDefault="00FB5DB5" w:rsidP="00FB5DB5">
      <w:pPr>
        <w:rPr>
          <w:rFonts w:ascii="Calibri" w:eastAsia="Times New Roman" w:hAnsi="Calibri" w:cs="Times New Roman"/>
          <w:b/>
          <w:color w:val="000000"/>
          <w:sz w:val="22"/>
        </w:rPr>
      </w:pPr>
    </w:p>
    <w:p w14:paraId="433E30F1" w14:textId="77777777" w:rsidR="00FB5DB5" w:rsidRDefault="00FB5DB5">
      <w:pPr>
        <w:rPr>
          <w:rFonts w:ascii="Calibri" w:eastAsia="Times New Roman" w:hAnsi="Calibri" w:cs="Times New Roman"/>
          <w:b/>
          <w:color w:val="000000"/>
          <w:sz w:val="22"/>
        </w:rPr>
      </w:pPr>
      <w:r>
        <w:rPr>
          <w:rFonts w:ascii="Calibri" w:eastAsia="Times New Roman" w:hAnsi="Calibri" w:cs="Times New Roman"/>
          <w:b/>
          <w:color w:val="000000"/>
          <w:sz w:val="22"/>
        </w:rPr>
        <w:br w:type="page"/>
      </w:r>
    </w:p>
    <w:p w14:paraId="43E8655E" w14:textId="77777777" w:rsidR="00512A33" w:rsidRDefault="00EB751C" w:rsidP="00FB5DB5">
      <w:pPr>
        <w:rPr>
          <w:b/>
          <w:sz w:val="36"/>
          <w:szCs w:val="36"/>
          <w:lang w:val="en"/>
        </w:rPr>
      </w:pPr>
      <w:r>
        <w:rPr>
          <w:b/>
          <w:sz w:val="36"/>
          <w:szCs w:val="36"/>
          <w:lang w:val="en"/>
        </w:rPr>
        <w:lastRenderedPageBreak/>
        <w:t>Get Ready</w:t>
      </w:r>
      <w:r w:rsidR="00B26684">
        <w:rPr>
          <w:b/>
          <w:sz w:val="36"/>
          <w:szCs w:val="36"/>
          <w:lang w:val="en"/>
        </w:rPr>
        <w:t xml:space="preserve">! </w:t>
      </w:r>
    </w:p>
    <w:p w14:paraId="31D16358" w14:textId="7533A676" w:rsidR="00512A33" w:rsidRPr="00815C7D" w:rsidRDefault="0080735E" w:rsidP="00815C7D">
      <w:pPr>
        <w:rPr>
          <w:rFonts w:ascii="Calibri" w:eastAsia="Times New Roman" w:hAnsi="Calibri" w:cs="Times New Roman"/>
          <w:b/>
          <w:color w:val="000000"/>
          <w:sz w:val="22"/>
        </w:rPr>
      </w:pPr>
      <w:r w:rsidRPr="0080735E">
        <w:t>Look at the pictures</w:t>
      </w:r>
      <w:r w:rsidR="00815C7D">
        <w:rPr>
          <w:rStyle w:val="FootnoteReference"/>
          <w:sz w:val="28"/>
          <w:szCs w:val="28"/>
          <w:lang w:val="en"/>
        </w:rPr>
        <w:footnoteReference w:id="1"/>
      </w:r>
      <w:r w:rsidRPr="0080735E">
        <w:t xml:space="preserve">. In groups, </w:t>
      </w:r>
      <w:r w:rsidR="00815C7D">
        <w:t>discuss the following questions.</w:t>
      </w:r>
    </w:p>
    <w:p w14:paraId="48DCEB14" w14:textId="77777777" w:rsidR="00B26684" w:rsidRPr="00EB751C" w:rsidRDefault="0080735E" w:rsidP="00815C7D">
      <w:pPr>
        <w:spacing w:line="240" w:lineRule="auto"/>
        <w:rPr>
          <w:szCs w:val="28"/>
          <w:lang w:val="en"/>
        </w:rPr>
      </w:pPr>
      <w:r w:rsidRPr="00EB751C">
        <w:rPr>
          <w:szCs w:val="28"/>
          <w:lang w:val="en"/>
        </w:rPr>
        <w:t xml:space="preserve">What do these pictures illustrate? </w:t>
      </w:r>
    </w:p>
    <w:p w14:paraId="5E333C60" w14:textId="77777777" w:rsidR="00EB751C" w:rsidRPr="00EB751C" w:rsidRDefault="00EB751C" w:rsidP="00815C7D">
      <w:pPr>
        <w:spacing w:line="240" w:lineRule="auto"/>
        <w:rPr>
          <w:szCs w:val="28"/>
          <w:lang w:val="en"/>
        </w:rPr>
      </w:pPr>
      <w:r w:rsidRPr="00EB751C">
        <w:rPr>
          <w:szCs w:val="28"/>
          <w:lang w:val="en"/>
        </w:rPr>
        <w:t>What do you know about family laws in Canada?</w:t>
      </w:r>
    </w:p>
    <w:p w14:paraId="6EA00E1B" w14:textId="77777777" w:rsidR="0080735E" w:rsidRPr="00EB751C" w:rsidRDefault="0080735E" w:rsidP="00815C7D">
      <w:pPr>
        <w:spacing w:line="240" w:lineRule="auto"/>
        <w:rPr>
          <w:szCs w:val="28"/>
          <w:lang w:val="en"/>
        </w:rPr>
      </w:pPr>
      <w:r w:rsidRPr="00EB751C">
        <w:rPr>
          <w:szCs w:val="28"/>
          <w:lang w:val="en"/>
        </w:rPr>
        <w:t>Discuss family laws in your country. What are the laws around marriage and divorce?</w:t>
      </w:r>
    </w:p>
    <w:p w14:paraId="0D4A1CD8" w14:textId="4EEA255E" w:rsidR="0080735E" w:rsidRDefault="00512A33" w:rsidP="00F05DDA">
      <w:pPr>
        <w:spacing w:line="240" w:lineRule="auto"/>
        <w:rPr>
          <w:sz w:val="28"/>
          <w:szCs w:val="28"/>
          <w:lang w:val="en"/>
        </w:rPr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4CF93E5" wp14:editId="4A697CD3">
                <wp:simplePos x="0" y="0"/>
                <wp:positionH relativeFrom="column">
                  <wp:posOffset>140677</wp:posOffset>
                </wp:positionH>
                <wp:positionV relativeFrom="paragraph">
                  <wp:posOffset>451638</wp:posOffset>
                </wp:positionV>
                <wp:extent cx="5654675" cy="4105275"/>
                <wp:effectExtent l="0" t="0" r="3175" b="9525"/>
                <wp:wrapTight wrapText="bothSides">
                  <wp:wrapPolygon edited="0">
                    <wp:start x="509" y="0"/>
                    <wp:lineTo x="218" y="200"/>
                    <wp:lineTo x="73" y="1604"/>
                    <wp:lineTo x="0" y="5513"/>
                    <wp:lineTo x="0" y="20648"/>
                    <wp:lineTo x="5021" y="20948"/>
                    <wp:lineTo x="5385" y="21550"/>
                    <wp:lineTo x="5458" y="21550"/>
                    <wp:lineTo x="13608" y="21550"/>
                    <wp:lineTo x="16591" y="21550"/>
                    <wp:lineTo x="18119" y="21349"/>
                    <wp:lineTo x="18046" y="20848"/>
                    <wp:lineTo x="21539" y="20648"/>
                    <wp:lineTo x="21539" y="10625"/>
                    <wp:lineTo x="21248" y="9622"/>
                    <wp:lineTo x="21539" y="9522"/>
                    <wp:lineTo x="21539" y="200"/>
                    <wp:lineTo x="21248" y="0"/>
                    <wp:lineTo x="509" y="0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4675" cy="4105275"/>
                          <a:chOff x="0" y="0"/>
                          <a:chExt cx="5187950" cy="3430270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C:\Users\amber wylie\AppData\Local\Microsoft\Windows\Temporary Internet Files\Content.IE5\Q3K0I01Z\MP900341775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775" y="1924050"/>
                            <a:ext cx="2115820" cy="1506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" name="Picture 1" descr="C:\Users\amber wylie\AppData\Local\Microsoft\Windows\Temporary Internet Files\Content.IE5\CGGMNKS8\MP900446488[1]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71675"/>
                            <a:ext cx="1955800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amber wylie\AppData\Local\Microsoft\Windows\Temporary Internet Files\Content.IE5\YY5HRWM9\MP900409598[1]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6225" y="1628775"/>
                            <a:ext cx="1097915" cy="164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C:\Users\amber wylie\AppData\Local\Microsoft\Windows\Temporary Internet Files\Content.IE5\CGGMNKS8\MP900442353[1]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792363" y="0"/>
                            <a:ext cx="1424305" cy="213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amber wylie\AppData\Local\Microsoft\Windows\Temporary Internet Files\Content.IE5\P9J403EC\MP900422149[1]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33" y="0"/>
                            <a:ext cx="1859431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C:\Users\amber wylie\AppData\Local\Microsoft\Windows\Temporary Internet Files\Content.IE5\P9J403EC\MP900385530[1]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375" y="1543050"/>
                            <a:ext cx="1328420" cy="186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C:\Users\amber wylie\AppData\Local\Microsoft\Windows\Temporary Internet Files\Content.IE5\P9J403EC\MP900387516[1]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9425" y="0"/>
                            <a:ext cx="2168525" cy="1543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C:\Users\amber wylie\AppData\Local\Microsoft\Windows\Temporary Internet Files\Content.IE5\CGGMNKS8\MP900401368[1]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81050"/>
                            <a:ext cx="2028825" cy="1353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E0BFC7" id="Group 6" o:spid="_x0000_s1026" style="position:absolute;margin-left:11.1pt;margin-top:35.55pt;width:445.25pt;height:323.25pt;z-index:251661312;mso-width-relative:margin;mso-height-relative:margin" coordsize="51879,34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6KKK&#10;Kz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2477;top:19240;width:21158;height:15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VkOzEAAAA2gAAAA8AAABkcnMvZG93bnJldi54bWxEj09rAjEUxO+C3yE8wZtmFdGyNYpa+ueo&#10;Vkp7e2xeN0s3L0uSrmk/fVMo9DjMzG+Y9TbZVvTkQ+NYwWxagCCunG64VnB5vp/cgAgRWWPrmBR8&#10;UYDtZjhYY6ndlU/Un2MtMoRDiQpMjF0pZagMWQxT1xFn7915izFLX0vt8ZrhtpXzolhKiw3nBYMd&#10;HQxVH+dPq+C7nj8u7szL/u3h6P3rZZn6pE9KjUdpdwsiUor/4b/2k1awgt8r+Qb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VkOzEAAAA2gAAAA8AAAAAAAAAAAAAAAAA&#10;nwIAAGRycy9kb3ducmV2LnhtbFBLBQYAAAAABAAEAPcAAACQAwAAAAA=&#10;">
                  <v:imagedata r:id="rId27" o:title="MP900341775[1]"/>
                  <v:path arrowok="t"/>
                </v:shape>
                <v:shape id="Picture 1" o:spid="_x0000_s1028" type="#_x0000_t75" style="position:absolute;top:19716;width:19558;height:13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Z/6W9AAAA2gAAAA8AAABkcnMvZG93bnJldi54bWxET8uqwjAQ3Qv+Qxjh7jTVqyLVKCJXUHDj&#10;Y+NuaMa22ExKkmvr3xtBcDUcznMWq9ZU4kHOl5YVDAcJCOLM6pJzBZfztj8D4QOyxsoyKXiSh9Wy&#10;21lgqm3DR3qcQi5iCPsUFRQh1KmUPivIoB/YmjhyN+sMhghdLrXDJoabSo6SZCoNlhwbCqxpU1B2&#10;P/0bBe7I48PkyjiRezz8PbfNb3vNlfrptes5iEBt+Io/7p2O8+H9yvvK5Q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ln/pb0AAADaAAAADwAAAAAAAAAAAAAAAACfAgAAZHJz&#10;L2Rvd25yZXYueG1sUEsFBgAAAAAEAAQA9wAAAIkDAAAAAA==&#10;">
                  <v:imagedata r:id="rId28" o:title="MP900446488[1]"/>
                  <v:path arrowok="t"/>
                </v:shape>
                <v:shape id="Picture 3" o:spid="_x0000_s1029" type="#_x0000_t75" style="position:absolute;left:40862;top:16287;width:10979;height:16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HufrEAAAA2gAAAA8AAABkcnMvZG93bnJldi54bWxEj0FrwkAUhO9C/8PyCl5EN7VgS3SVEhGk&#10;HkpT9fzIPrNps29Ddo3x37tCweMwM98wi1Vva9FR6yvHCl4mCQjiwumKSwX7n834HYQPyBprx6Tg&#10;Sh5Wy6fBAlPtLvxNXR5KESHsU1RgQmhSKX1hyKKfuIY4eifXWgxRtqXULV4i3NZymiQzabHiuGCw&#10;ocxQ8ZefrYJytt915vhZmd/R+us4yjM+vGVKDZ/7jzmIQH14hP/bW63gFe5X4g2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3HufrEAAAA2gAAAA8AAAAAAAAAAAAAAAAA&#10;nwIAAGRycy9kb3ducmV2LnhtbFBLBQYAAAAABAAEAPcAAACQAwAAAAA=&#10;">
                  <v:imagedata r:id="rId29" o:title="MP900409598[1]"/>
                  <v:path arrowok="t"/>
                </v:shape>
                <v:shape id="Picture 4" o:spid="_x0000_s1030" type="#_x0000_t75" style="position:absolute;left:17923;width:14243;height:2136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qfBLGAAAA2gAAAA8AAABkcnMvZG93bnJldi54bWxEj09rwkAUxO+FfoflCb0U3RiiSOoqRbBW&#10;L/7F0ttr9pmkzb4N2VXjt+8KhR6HmfkNM562phIXalxpWUG/F4EgzqwuOVdw2M+7IxDOI2usLJOC&#10;GzmYTh4fxphqe+UtXXY+FwHCLkUFhfd1KqXLCjLoerYmDt7JNgZ9kE0udYPXADeVjKNoKA2WHBYK&#10;rGlWUPazOxsFI7PcPh/Pi8+Pr2SwWqzj+HuTvCn11GlfX0B4av1/+K/9rhUkcL8SboC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Gp8EsYAAADaAAAADwAAAAAAAAAAAAAA&#10;AACfAgAAZHJzL2Rvd25yZXYueG1sUEsFBgAAAAAEAAQA9wAAAJIDAAAAAA==&#10;">
                  <v:imagedata r:id="rId30" o:title="MP900442353[1]"/>
                  <v:path arrowok="t"/>
                </v:shape>
                <v:shape id="Picture 5" o:spid="_x0000_s1031" type="#_x0000_t75" style="position:absolute;left:524;width:18594;height:1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iJRvCAAAA2gAAAA8AAABkcnMvZG93bnJldi54bWxEj92KwjAUhO8F3yEcwTtNFZSlGkUEQRQU&#10;q+DtoTn90eakNFGrT28WFvZymJlvmPmyNZV4UuNKywpGwwgEcWp1ybmCy3kz+AHhPLLGyjIpeJOD&#10;5aLbmWOs7YtP9Ex8LgKEXYwKCu/rWEqXFmTQDW1NHLzMNgZ9kE0udYOvADeVHEfRVBosOSwUWNO6&#10;oPSePIyCfXTKbp/DNCuzY57uksf5ut/dlOr32tUMhKfW/4f/2lutYAK/V8INkIs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YiUbwgAAANoAAAAPAAAAAAAAAAAAAAAAAJ8C&#10;AABkcnMvZG93bnJldi54bWxQSwUGAAAAAAQABAD3AAAAjgMAAAAA&#10;">
                  <v:imagedata r:id="rId31" o:title="MP900422149[1]"/>
                  <v:path arrowok="t"/>
                </v:shape>
                <v:shape id="Picture 12" o:spid="_x0000_s1032" type="#_x0000_t75" style="position:absolute;left:30003;top:15430;width:13284;height:18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EOevBAAAA2wAAAA8AAABkcnMvZG93bnJldi54bWxET01rwkAQvQv9D8sUetONHqSNriItLUVE&#10;MIrnMTtmg9nZkJ1q+u/dgtDbPN7nzJe9b9SVulgHNjAeZaCIy2Brrgwc9p/DV1BRkC02gcnAL0VY&#10;Lp4Gc8xtuPGOroVUKoVwzNGAE2lzrWPpyGMchZY4cefQeZQEu0rbDm8p3Dd6kmVT7bHm1OCwpXdH&#10;5aX48QbWb6fd13Gz3Y/P0w9ZF1FO0VljXp771QyUUC//4of726b5E/j7JR2gF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EOevBAAAA2wAAAA8AAAAAAAAAAAAAAAAAnwIA&#10;AGRycy9kb3ducmV2LnhtbFBLBQYAAAAABAAEAPcAAACNAwAAAAA=&#10;">
                  <v:imagedata r:id="rId32" o:title="MP900385530[1]"/>
                  <v:path arrowok="t"/>
                </v:shape>
                <v:shape id="Picture 15" o:spid="_x0000_s1033" type="#_x0000_t75" style="position:absolute;left:30194;width:21685;height:15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3m0fEAAAA2wAAAA8AAABkcnMvZG93bnJldi54bWxET01rAjEQvRf8D2EEb5pVqMhqFJFKK9iC&#10;tge9TTfT3djNZJtE3fbXm0Kht3m8z5ktWluLC/lgHCsYDjIQxIXThksFb6/r/gREiMgaa8ek4JsC&#10;LOaduxnm2l15R5d9LEUK4ZCjgirGJpcyFBVZDAPXECfuw3mLMUFfSu3xmsJtLUdZNpYWDaeGChta&#10;VVR87s9WwfvyOMy2z+blJx4ev4w/bR7Gx41SvW67nIKI1MZ/8Z/7Saf59/D7Szp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3m0fEAAAA2wAAAA8AAAAAAAAAAAAAAAAA&#10;nwIAAGRycy9kb3ducmV2LnhtbFBLBQYAAAAABAAEAPcAAACQAwAAAAA=&#10;">
                  <v:imagedata r:id="rId33" o:title="MP900387516[1]"/>
                  <v:path arrowok="t"/>
                </v:shape>
                <v:shape id="Picture 14" o:spid="_x0000_s1034" type="#_x0000_t75" style="position:absolute;top:7810;width:20288;height:13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FwbHCAAAA2wAAAA8AAABkcnMvZG93bnJldi54bWxET0trwkAQvhf6H5YpeCm6UaSUmI2Uoije&#10;fFQ8DtkxCc3OpNnVpP++Wyj0Nh/fc7Ll4Bp1p87XwgamkwQUcSG25tLA6bgev4LyAdliI0wGvsnD&#10;Mn98yDC10vOe7odQqhjCPkUDVQhtqrUvKnLoJ9ISR+4qncMQYVdq22Efw12jZ0nyoh3WHBsqbOm9&#10;ouLzcHMGet5tV/vief4hq037JXJ2u8vZmNHT8LYAFWgI/+I/99bG+XP4/SUeoP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hcGxwgAAANsAAAAPAAAAAAAAAAAAAAAAAJ8C&#10;AABkcnMvZG93bnJldi54bWxQSwUGAAAAAAQABAD3AAAAjgMAAAAA&#10;">
                  <v:imagedata r:id="rId34" o:title="MP900401368[1]"/>
                  <v:path arrowok="t"/>
                </v:shape>
                <w10:wrap type="tight"/>
              </v:group>
            </w:pict>
          </mc:Fallback>
        </mc:AlternateContent>
      </w:r>
    </w:p>
    <w:p w14:paraId="6F4147D5" w14:textId="77777777" w:rsidR="00B26684" w:rsidRDefault="00B26684" w:rsidP="003E1781">
      <w:pPr>
        <w:spacing w:line="240" w:lineRule="auto"/>
        <w:ind w:left="-450"/>
        <w:rPr>
          <w:sz w:val="28"/>
          <w:szCs w:val="28"/>
          <w:lang w:val="en"/>
        </w:rPr>
      </w:pPr>
    </w:p>
    <w:p w14:paraId="366DAD84" w14:textId="77777777" w:rsidR="00B26684" w:rsidRDefault="00B26684" w:rsidP="00DD4FA8">
      <w:pPr>
        <w:spacing w:line="240" w:lineRule="auto"/>
        <w:ind w:left="-450"/>
        <w:rPr>
          <w:sz w:val="28"/>
          <w:szCs w:val="28"/>
          <w:lang w:val="en"/>
        </w:rPr>
      </w:pPr>
    </w:p>
    <w:p w14:paraId="2A9D10FB" w14:textId="77777777" w:rsidR="00BC10DB" w:rsidRDefault="00BC10DB">
      <w:pPr>
        <w:rPr>
          <w:b/>
          <w:sz w:val="36"/>
          <w:szCs w:val="24"/>
          <w:lang w:val="en"/>
        </w:rPr>
      </w:pPr>
      <w:bookmarkStart w:id="0" w:name="_GoBack"/>
      <w:bookmarkEnd w:id="0"/>
      <w:r>
        <w:rPr>
          <w:b/>
          <w:sz w:val="36"/>
          <w:szCs w:val="24"/>
          <w:lang w:val="en"/>
        </w:rPr>
        <w:br w:type="page"/>
      </w:r>
    </w:p>
    <w:p w14:paraId="63401FC1" w14:textId="57887FD6" w:rsidR="00512A33" w:rsidRDefault="001464FC" w:rsidP="00512A33">
      <w:pPr>
        <w:spacing w:after="0" w:line="360" w:lineRule="auto"/>
        <w:ind w:right="-547"/>
        <w:rPr>
          <w:sz w:val="36"/>
          <w:szCs w:val="24"/>
          <w:lang w:val="en"/>
        </w:rPr>
      </w:pPr>
      <w:r w:rsidRPr="001464FC">
        <w:rPr>
          <w:b/>
          <w:sz w:val="36"/>
          <w:szCs w:val="24"/>
          <w:lang w:val="en"/>
        </w:rPr>
        <w:t>Vocabulary Practice!</w:t>
      </w:r>
      <w:r w:rsidR="00756976">
        <w:rPr>
          <w:sz w:val="36"/>
          <w:szCs w:val="24"/>
          <w:lang w:val="en"/>
        </w:rPr>
        <w:t xml:space="preserve"> </w:t>
      </w:r>
    </w:p>
    <w:p w14:paraId="2E0F261A" w14:textId="257F29E1" w:rsidR="003F4C36" w:rsidRDefault="00402A85" w:rsidP="00122E00">
      <w:pPr>
        <w:spacing w:after="0" w:line="240" w:lineRule="auto"/>
        <w:ind w:right="-540"/>
        <w:rPr>
          <w:szCs w:val="24"/>
          <w:lang w:val="en"/>
        </w:rPr>
      </w:pPr>
      <w:r>
        <w:rPr>
          <w:szCs w:val="24"/>
          <w:lang w:val="en"/>
        </w:rPr>
        <w:t xml:space="preserve">Look at the list of words. Circle all of the words you already know and write your own </w:t>
      </w:r>
      <w:r w:rsidR="00334B2B">
        <w:rPr>
          <w:szCs w:val="24"/>
          <w:lang w:val="en"/>
        </w:rPr>
        <w:t>meaning</w:t>
      </w:r>
      <w:r>
        <w:rPr>
          <w:szCs w:val="24"/>
          <w:lang w:val="en"/>
        </w:rPr>
        <w:t xml:space="preserve">. For the words you don’t know, </w:t>
      </w:r>
      <w:r w:rsidR="00137ECC">
        <w:rPr>
          <w:szCs w:val="24"/>
          <w:lang w:val="en"/>
        </w:rPr>
        <w:t xml:space="preserve">find the words </w:t>
      </w:r>
      <w:r>
        <w:rPr>
          <w:szCs w:val="24"/>
          <w:lang w:val="en"/>
        </w:rPr>
        <w:t xml:space="preserve">in the PLS </w:t>
      </w:r>
      <w:hyperlink r:id="rId35" w:history="1">
        <w:r w:rsidR="00442CB5">
          <w:rPr>
            <w:rStyle w:val="Hyperlink"/>
            <w:i/>
            <w:sz w:val="22"/>
          </w:rPr>
          <w:t>Learning about the Law</w:t>
        </w:r>
      </w:hyperlink>
      <w:r w:rsidR="00442CB5">
        <w:rPr>
          <w:i/>
          <w:sz w:val="22"/>
        </w:rPr>
        <w:t xml:space="preserve"> </w:t>
      </w:r>
      <w:r w:rsidR="00442CB5" w:rsidRPr="00442CB5">
        <w:rPr>
          <w:sz w:val="22"/>
        </w:rPr>
        <w:t>wikibook</w:t>
      </w:r>
      <w:r w:rsidR="00017824">
        <w:rPr>
          <w:rStyle w:val="Style1Char"/>
          <w:i/>
        </w:rPr>
        <w:t xml:space="preserve">, </w:t>
      </w:r>
      <w:r w:rsidR="00017824" w:rsidRPr="004A79E6">
        <w:rPr>
          <w:rStyle w:val="Style1Char"/>
        </w:rPr>
        <w:t>section on</w:t>
      </w:r>
      <w:r w:rsidR="00017824">
        <w:rPr>
          <w:rStyle w:val="Style1Char"/>
          <w:i/>
        </w:rPr>
        <w:t xml:space="preserve"> </w:t>
      </w:r>
      <w:r w:rsidR="00017824" w:rsidRPr="00017824">
        <w:rPr>
          <w:rStyle w:val="Style1Char"/>
        </w:rPr>
        <w:t>Learning About Family Law</w:t>
      </w:r>
      <w:r w:rsidR="00017824" w:rsidRPr="00716157">
        <w:rPr>
          <w:rStyle w:val="Style1Char"/>
          <w:i/>
        </w:rPr>
        <w:t>,</w:t>
      </w:r>
      <w:r w:rsidR="00017824">
        <w:rPr>
          <w:rStyle w:val="Style1Char"/>
        </w:rPr>
        <w:t xml:space="preserve"> or </w:t>
      </w:r>
      <w:r w:rsidR="00137ECC">
        <w:rPr>
          <w:rStyle w:val="Style1Char"/>
        </w:rPr>
        <w:t xml:space="preserve">in </w:t>
      </w:r>
      <w:r w:rsidR="00017824">
        <w:rPr>
          <w:rStyle w:val="Style1Char"/>
        </w:rPr>
        <w:t>the PLS Learning About the Law (Family Law, Young People and the Law, Elder Law) booklet, section on Family Law</w:t>
      </w:r>
      <w:r w:rsidR="00137ECC">
        <w:rPr>
          <w:rStyle w:val="Style1Char"/>
        </w:rPr>
        <w:t>.</w:t>
      </w:r>
      <w:r>
        <w:rPr>
          <w:szCs w:val="24"/>
          <w:lang w:val="en"/>
        </w:rPr>
        <w:t xml:space="preserve"> </w:t>
      </w:r>
    </w:p>
    <w:p w14:paraId="01120547" w14:textId="77777777" w:rsidR="00137ECC" w:rsidRPr="00533285" w:rsidRDefault="00137ECC" w:rsidP="00122E00">
      <w:pPr>
        <w:spacing w:after="0" w:line="240" w:lineRule="auto"/>
        <w:ind w:right="-540"/>
        <w:rPr>
          <w:sz w:val="22"/>
          <w:szCs w:val="24"/>
          <w:lang w:val="en"/>
        </w:rPr>
      </w:pPr>
    </w:p>
    <w:tbl>
      <w:tblPr>
        <w:tblStyle w:val="TableGrid"/>
        <w:tblW w:w="10096" w:type="dxa"/>
        <w:tblLook w:val="04A0" w:firstRow="1" w:lastRow="0" w:firstColumn="1" w:lastColumn="0" w:noHBand="0" w:noVBand="1"/>
      </w:tblPr>
      <w:tblGrid>
        <w:gridCol w:w="2011"/>
        <w:gridCol w:w="8085"/>
      </w:tblGrid>
      <w:tr w:rsidR="00402A85" w14:paraId="4F88E73E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357802" w14:textId="77777777" w:rsidR="00402A85" w:rsidRPr="00402A85" w:rsidRDefault="00402A85" w:rsidP="00402A85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spouse</w:t>
            </w:r>
          </w:p>
        </w:tc>
        <w:tc>
          <w:tcPr>
            <w:tcW w:w="8085" w:type="dxa"/>
            <w:tcBorders>
              <w:top w:val="nil"/>
              <w:left w:val="nil"/>
              <w:right w:val="nil"/>
            </w:tcBorders>
          </w:tcPr>
          <w:p w14:paraId="1C499FEC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7FDD2427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1C0C71" w14:textId="77777777" w:rsidR="00402A85" w:rsidRPr="00402A85" w:rsidRDefault="00402A85" w:rsidP="00402A85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civil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19161981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034328A0" w14:textId="77777777" w:rsidTr="00402A85">
        <w:trPr>
          <w:trHeight w:val="821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C0F882" w14:textId="77777777" w:rsidR="00402A85" w:rsidRPr="00402A85" w:rsidRDefault="00402A85" w:rsidP="00402A85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common-law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430A754F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2975D22C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7A3C32" w14:textId="77777777" w:rsidR="00402A85" w:rsidRPr="00402A85" w:rsidRDefault="00402A85" w:rsidP="00402A85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legal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66641B3D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0833DA98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CA1C0" w14:textId="77777777" w:rsidR="00402A85" w:rsidRPr="00402A85" w:rsidRDefault="00402A85" w:rsidP="00402A85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adultery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07A60C55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1C7BD7E8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55B829" w14:textId="77777777" w:rsidR="00402A85" w:rsidRPr="00402A85" w:rsidRDefault="00402A85" w:rsidP="00402A85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divorce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1B86C68D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17998A7B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169A19" w14:textId="77777777" w:rsidR="00402A85" w:rsidRPr="00402A85" w:rsidRDefault="00402A85" w:rsidP="00402A85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breakdown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3C22A17A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5D09E783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625D42" w14:textId="77777777" w:rsidR="00402A85" w:rsidRPr="00402A85" w:rsidRDefault="00402A85" w:rsidP="00402A85">
            <w:pPr>
              <w:rPr>
                <w:b/>
                <w:sz w:val="28"/>
                <w:szCs w:val="36"/>
                <w:lang w:val="en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intention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70A09F3D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66A572B6" w14:textId="77777777" w:rsidTr="00402A85">
        <w:trPr>
          <w:trHeight w:val="821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036C46" w14:textId="77777777" w:rsidR="00402A85" w:rsidRPr="00402A85" w:rsidRDefault="00402A85" w:rsidP="00402A85">
            <w:pPr>
              <w:rPr>
                <w:b/>
                <w:sz w:val="28"/>
                <w:szCs w:val="36"/>
                <w:lang w:val="en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permission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7E5D918B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49ED5D95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2E9BA3" w14:textId="77777777" w:rsidR="00402A85" w:rsidRPr="00402A85" w:rsidRDefault="00402A85" w:rsidP="00402A85">
            <w:pPr>
              <w:rPr>
                <w:b/>
                <w:sz w:val="28"/>
                <w:szCs w:val="36"/>
                <w:lang w:val="en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file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3B15AF28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5825E725" w14:textId="77777777" w:rsidTr="00402A85">
        <w:trPr>
          <w:trHeight w:val="884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2C04FB" w14:textId="77777777" w:rsidR="00402A85" w:rsidRPr="00402A85" w:rsidRDefault="00402A85" w:rsidP="00402A85">
            <w:pPr>
              <w:rPr>
                <w:b/>
                <w:sz w:val="28"/>
                <w:szCs w:val="36"/>
                <w:lang w:val="en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court order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5DC7E195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</w:tbl>
    <w:p w14:paraId="4121645D" w14:textId="77777777" w:rsidR="008620AF" w:rsidRDefault="008620AF" w:rsidP="00122E00">
      <w:pPr>
        <w:spacing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14:paraId="50B0981A" w14:textId="2B61275F" w:rsidR="00512A33" w:rsidRDefault="00FB5DB5" w:rsidP="00137ECC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  <w:r w:rsidR="0081715B"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 xml:space="preserve">Say it! </w:t>
      </w:r>
    </w:p>
    <w:p w14:paraId="21C8035A" w14:textId="77777777" w:rsidR="0081715B" w:rsidRDefault="0081715B" w:rsidP="00FB5DB5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Mark the syllables and word stress on the words below. Practice saying these words with the correct word stress. </w:t>
      </w:r>
    </w:p>
    <w:p w14:paraId="11354860" w14:textId="77777777" w:rsidR="0081715B" w:rsidRDefault="0081715B" w:rsidP="0081715B">
      <w:pPr>
        <w:tabs>
          <w:tab w:val="left" w:pos="589"/>
        </w:tabs>
        <w:spacing w:after="0"/>
        <w:ind w:left="89"/>
        <w:rPr>
          <w:rFonts w:ascii="Calibri" w:eastAsia="Times New Roman" w:hAnsi="Calibri" w:cs="Times New Roman"/>
          <w:color w:val="000000"/>
          <w:szCs w:val="24"/>
        </w:rPr>
      </w:pPr>
    </w:p>
    <w:p w14:paraId="44263296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2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married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="00334B2B" w:rsidRPr="00334B2B">
        <w:rPr>
          <w:rFonts w:ascii="Calibri" w:eastAsia="Times New Roman" w:hAnsi="Calibri" w:cs="Times New Roman"/>
          <w:b/>
          <w:color w:val="000000"/>
          <w:sz w:val="52"/>
          <w:szCs w:val="24"/>
        </w:rPr>
        <w:t>m</w:t>
      </w:r>
      <w:r>
        <w:rPr>
          <w:rFonts w:ascii="Calibri" w:eastAsia="Times New Roman" w:hAnsi="Calibri" w:cs="Times New Roman"/>
          <w:b/>
          <w:color w:val="000000"/>
          <w:sz w:val="52"/>
          <w:szCs w:val="24"/>
        </w:rPr>
        <w:t>a</w:t>
      </w:r>
      <w:r w:rsidR="0074170C">
        <w:rPr>
          <w:rFonts w:ascii="Calibri" w:eastAsia="Times New Roman" w:hAnsi="Calibri" w:cs="Times New Roman"/>
          <w:b/>
          <w:color w:val="000000"/>
          <w:sz w:val="52"/>
          <w:szCs w:val="24"/>
        </w:rPr>
        <w:t>r</w:t>
      </w:r>
      <w:r>
        <w:rPr>
          <w:rFonts w:ascii="Calibri" w:eastAsia="Times New Roman" w:hAnsi="Calibri" w:cs="Times New Roman"/>
          <w:b/>
          <w:color w:val="000000"/>
          <w:sz w:val="52"/>
          <w:szCs w:val="24"/>
        </w:rPr>
        <w:t>’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proofErr w:type="spellStart"/>
      <w:r>
        <w:rPr>
          <w:rFonts w:ascii="Calibri" w:eastAsia="Times New Roman" w:hAnsi="Calibri" w:cs="Times New Roman"/>
          <w:b/>
          <w:color w:val="000000"/>
          <w:sz w:val="32"/>
          <w:szCs w:val="24"/>
        </w:rPr>
        <w:t>ried</w:t>
      </w:r>
      <w:proofErr w:type="spellEnd"/>
    </w:p>
    <w:p w14:paraId="086F88AD" w14:textId="77777777" w:rsidR="0081715B" w:rsidRPr="0081715B" w:rsidRDefault="009865AD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2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divorce</w:t>
      </w:r>
    </w:p>
    <w:p w14:paraId="39DB02B4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separated</w:t>
      </w:r>
    </w:p>
    <w:p w14:paraId="22039387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civil</w:t>
      </w:r>
    </w:p>
    <w:p w14:paraId="7E3F573D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common-law</w:t>
      </w:r>
    </w:p>
    <w:p w14:paraId="5F02BE03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legal </w:t>
      </w:r>
    </w:p>
    <w:p w14:paraId="074066DD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adultery</w:t>
      </w:r>
    </w:p>
    <w:p w14:paraId="4CB6E3BB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breakdown</w:t>
      </w:r>
    </w:p>
    <w:p w14:paraId="1F4B66A9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intention</w:t>
      </w:r>
    </w:p>
    <w:p w14:paraId="2AAE2030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permission</w:t>
      </w:r>
    </w:p>
    <w:p w14:paraId="398291AB" w14:textId="5687F4FD" w:rsidR="00416D24" w:rsidRDefault="0081715B" w:rsidP="00815C7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court order</w:t>
      </w:r>
    </w:p>
    <w:p w14:paraId="64E73A75" w14:textId="77777777" w:rsidR="00815C7D" w:rsidRDefault="00815C7D">
      <w:pPr>
        <w:rPr>
          <w:rFonts w:eastAsia="Times New Roman"/>
          <w:b/>
          <w:sz w:val="36"/>
        </w:rPr>
      </w:pPr>
      <w:r>
        <w:rPr>
          <w:rFonts w:eastAsia="Times New Roman"/>
          <w:b/>
          <w:sz w:val="36"/>
        </w:rPr>
        <w:br w:type="page"/>
      </w:r>
    </w:p>
    <w:p w14:paraId="45B22A93" w14:textId="38CE7EE7" w:rsidR="00512A33" w:rsidRDefault="00A14903" w:rsidP="00512A33">
      <w:pPr>
        <w:spacing w:line="360" w:lineRule="auto"/>
        <w:rPr>
          <w:rFonts w:eastAsia="Times New Roman"/>
          <w:sz w:val="36"/>
        </w:rPr>
      </w:pPr>
      <w:r w:rsidRPr="00A14903">
        <w:rPr>
          <w:rFonts w:eastAsia="Times New Roman"/>
          <w:b/>
          <w:sz w:val="36"/>
        </w:rPr>
        <w:lastRenderedPageBreak/>
        <w:t xml:space="preserve">Compare </w:t>
      </w:r>
      <w:r w:rsidR="00334B2B">
        <w:rPr>
          <w:rFonts w:eastAsia="Times New Roman"/>
          <w:b/>
          <w:sz w:val="36"/>
        </w:rPr>
        <w:t xml:space="preserve">and </w:t>
      </w:r>
      <w:r w:rsidRPr="00A14903">
        <w:rPr>
          <w:rFonts w:eastAsia="Times New Roman"/>
          <w:b/>
          <w:sz w:val="36"/>
        </w:rPr>
        <w:t>Share!</w:t>
      </w:r>
      <w:r w:rsidRPr="00A14903">
        <w:rPr>
          <w:rFonts w:eastAsia="Times New Roman"/>
          <w:sz w:val="36"/>
        </w:rPr>
        <w:t xml:space="preserve"> </w:t>
      </w:r>
    </w:p>
    <w:p w14:paraId="5F181A79" w14:textId="177E5E6D" w:rsidR="00A14903" w:rsidRDefault="00815C7D" w:rsidP="009865AD">
      <w:pPr>
        <w:spacing w:line="480" w:lineRule="auto"/>
        <w:rPr>
          <w:rFonts w:eastAsia="Times New Roman"/>
        </w:rPr>
      </w:pPr>
      <w:r w:rsidRPr="00A14903">
        <w:rPr>
          <w:rFonts w:eastAsia="Times New Roman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8BA0FE4" wp14:editId="1BCF78EC">
                <wp:simplePos x="0" y="0"/>
                <wp:positionH relativeFrom="page">
                  <wp:posOffset>4806315</wp:posOffset>
                </wp:positionH>
                <wp:positionV relativeFrom="page">
                  <wp:posOffset>1733917</wp:posOffset>
                </wp:positionV>
                <wp:extent cx="2454275" cy="5941695"/>
                <wp:effectExtent l="0" t="0" r="27305" b="20955"/>
                <wp:wrapTight wrapText="bothSides">
                  <wp:wrapPolygon edited="0">
                    <wp:start x="0" y="0"/>
                    <wp:lineTo x="0" y="21607"/>
                    <wp:lineTo x="21672" y="21607"/>
                    <wp:lineTo x="21672" y="0"/>
                    <wp:lineTo x="0" y="0"/>
                  </wp:wrapPolygon>
                </wp:wrapTight>
                <wp:docPr id="2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4275" cy="5941695"/>
                          <a:chOff x="0" y="0"/>
                          <a:chExt cx="24758" cy="95554"/>
                        </a:xfrm>
                      </wpg:grpSpPr>
                      <wps:wsp>
                        <wps:cNvPr id="26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758" cy="955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5875"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238BA" w14:textId="77777777" w:rsidR="00205D97" w:rsidRDefault="00205D97" w:rsidP="003F6E7E">
                              <w:pPr>
                                <w:pStyle w:val="Heading1"/>
                                <w:spacing w:before="0" w:after="240"/>
                                <w:rPr>
                                  <w:b w:val="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 w:val="0"/>
                                  <w:sz w:val="40"/>
                                  <w:szCs w:val="40"/>
                                </w:rPr>
                                <w:t>Comparing &amp; Contrasting</w:t>
                              </w:r>
                            </w:p>
                            <w:p w14:paraId="00373A66" w14:textId="77777777" w:rsidR="00205D97" w:rsidRPr="0028408E" w:rsidRDefault="00205D97" w:rsidP="003F6E7E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b/>
                                  <w:color w:val="1F497D" w:themeColor="text2"/>
                                </w:rPr>
                                <w:t>Useful words/phrases to compare</w:t>
                              </w:r>
                            </w:p>
                            <w:p w14:paraId="61C81439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same</w:t>
                              </w:r>
                            </w:p>
                            <w:p w14:paraId="53BCBF40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the same as</w:t>
                              </w:r>
                            </w:p>
                            <w:p w14:paraId="0B01DBBC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similar to</w:t>
                              </w:r>
                            </w:p>
                            <w:p w14:paraId="61577AD6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both</w:t>
                              </w:r>
                            </w:p>
                            <w:p w14:paraId="74103EC7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 xml:space="preserve">as ____ </w:t>
                              </w:r>
                              <w:proofErr w:type="spellStart"/>
                              <w:r>
                                <w:rPr>
                                  <w:color w:val="1F497D" w:themeColor="text2"/>
                                </w:rPr>
                                <w:t>as</w:t>
                              </w:r>
                              <w:proofErr w:type="spellEnd"/>
                            </w:p>
                            <w:p w14:paraId="2E454CBC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color w:val="1F497D" w:themeColor="text2"/>
                                </w:rPr>
                                <w:t>er</w:t>
                              </w:r>
                              <w:proofErr w:type="spellEnd"/>
                              <w:r>
                                <w:rPr>
                                  <w:color w:val="1F497D" w:themeColor="text2"/>
                                </w:rPr>
                                <w:t>/more</w:t>
                              </w:r>
                            </w:p>
                            <w:p w14:paraId="339D8643" w14:textId="77777777" w:rsidR="00205D97" w:rsidRPr="0028408E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too</w:t>
                              </w:r>
                            </w:p>
                            <w:p w14:paraId="3D349A7F" w14:textId="77777777" w:rsidR="00205D97" w:rsidRPr="0028408E" w:rsidRDefault="00205D97" w:rsidP="003F6E7E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b/>
                                  <w:color w:val="1F497D" w:themeColor="text2"/>
                                </w:rPr>
                                <w:t>Useful words/phrases to contrast</w:t>
                              </w:r>
                            </w:p>
                            <w:p w14:paraId="2617D208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(very, quite, extremely) different than/from</w:t>
                              </w:r>
                            </w:p>
                            <w:p w14:paraId="7AE132DA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unlike</w:t>
                              </w:r>
                            </w:p>
                            <w:p w14:paraId="2C68CD02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not at all alike</w:t>
                              </w:r>
                            </w:p>
                            <w:p w14:paraId="4B8D8A49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opposite</w:t>
                              </w:r>
                            </w:p>
                            <w:p w14:paraId="0FFEF414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whereas</w:t>
                              </w:r>
                            </w:p>
                            <w:p w14:paraId="42E669C6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on the other hand</w:t>
                              </w:r>
                            </w:p>
                            <w:p w14:paraId="1C74A7D9" w14:textId="77777777" w:rsidR="00205D97" w:rsidRPr="00520EA0" w:rsidRDefault="00205D97" w:rsidP="003F6E7E">
                              <w:pPr>
                                <w:rPr>
                                  <w:color w:val="1F497D" w:themeColor="text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719" y="0"/>
                            <a:ext cx="23317" cy="7042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C2F0D0" w14:textId="77777777" w:rsidR="00205D97" w:rsidRDefault="00205D97" w:rsidP="003F6E7E">
                              <w:pPr>
                                <w:spacing w:before="240"/>
                                <w:rPr>
                                  <w:color w:val="FFFFFF" w:themeColor="background1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182880" rIns="182880" bIns="365760" anchor="b" anchorCtr="0" upright="1">
                          <a:noAutofit/>
                        </wps:bodyPr>
                      </wps:wsp>
                      <wps:wsp>
                        <wps:cNvPr id="2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19" y="93083"/>
                            <a:ext cx="23317" cy="118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E82D23" w14:textId="77777777" w:rsidR="00205D97" w:rsidRDefault="00205D97" w:rsidP="003F6E7E">
                              <w:pPr>
                                <w:spacing w:before="240"/>
                                <w:rPr>
                                  <w:color w:val="FFFFFF" w:themeColor="background1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182880" rIns="182880" bIns="36576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32000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A0FE4" id="Group 11" o:spid="_x0000_s1026" style="position:absolute;margin-left:378.45pt;margin-top:136.55pt;width:193.25pt;height:467.85pt;z-index:-251658240;mso-width-percent:320;mso-position-horizontal-relative:page;mso-position-vertical-relative:page;mso-width-percent:320" coordsize="24758,9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">
                <v:rect id="AutoShape 14" o:spid="_x0000_s1027" style="position:absolute;width:24758;height:95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pKMMA&#10;AADbAAAADwAAAGRycy9kb3ducmV2LnhtbESPS2vDMBCE74X+B7GBXEos1weTOFGC21IIvTVJe95Y&#10;6wexVsaSH/33VaGQ4zAz3zC7w2xaMVLvGssKnqMYBHFhdcOVgsv5fbUG4TyyxtYyKfghB4f948MO&#10;M20n/qTx5CsRIOwyVFB732VSuqImgy6yHXHwStsb9EH2ldQ9TgFuWpnEcSoNNhwWauzotabidhqM&#10;Av328bVJhxcuXXrTw3cun/BaKrVczPkWhKfZ38P/7aNWkKTw9yX8A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ApKMMAAADbAAAADwAAAAAAAAAAAAAAAACYAgAAZHJzL2Rv&#10;d25yZXYueG1sUEsFBgAAAAAEAAQA9QAAAIgDAAAAAA==&#10;" fillcolor="white [3212]" strokecolor="#938953 [1614]" strokeweight="1.25pt">
                  <v:textbox inset="14.4pt,36pt,14.4pt,5.76pt">
                    <w:txbxContent>
                      <w:p w14:paraId="70B238BA" w14:textId="77777777" w:rsidR="00205D97" w:rsidRDefault="00205D97" w:rsidP="003F6E7E">
                        <w:pPr>
                          <w:pStyle w:val="Heading1"/>
                          <w:spacing w:before="0" w:after="240"/>
                          <w:rPr>
                            <w:b w:val="0"/>
                            <w:sz w:val="40"/>
                            <w:szCs w:val="40"/>
                          </w:rPr>
                        </w:pPr>
                        <w:r>
                          <w:rPr>
                            <w:b w:val="0"/>
                            <w:sz w:val="40"/>
                            <w:szCs w:val="40"/>
                          </w:rPr>
                          <w:t>Comparing &amp; Contrasting</w:t>
                        </w:r>
                      </w:p>
                      <w:p w14:paraId="00373A66" w14:textId="77777777" w:rsidR="00205D97" w:rsidRPr="0028408E" w:rsidRDefault="00205D97" w:rsidP="003F6E7E">
                        <w:p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b/>
                            <w:color w:val="1F497D" w:themeColor="text2"/>
                          </w:rPr>
                          <w:t>Useful words/phrases to compare</w:t>
                        </w:r>
                      </w:p>
                      <w:p w14:paraId="61C81439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same</w:t>
                        </w:r>
                      </w:p>
                      <w:p w14:paraId="53BCBF40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the same as</w:t>
                        </w:r>
                      </w:p>
                      <w:p w14:paraId="0B01DBBC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similar to</w:t>
                        </w:r>
                      </w:p>
                      <w:p w14:paraId="61577AD6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both</w:t>
                        </w:r>
                      </w:p>
                      <w:p w14:paraId="74103EC7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 xml:space="preserve">as ____ </w:t>
                        </w:r>
                        <w:proofErr w:type="spellStart"/>
                        <w:r>
                          <w:rPr>
                            <w:color w:val="1F497D" w:themeColor="text2"/>
                          </w:rPr>
                          <w:t>as</w:t>
                        </w:r>
                        <w:proofErr w:type="spellEnd"/>
                      </w:p>
                      <w:p w14:paraId="2E454CBC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-</w:t>
                        </w:r>
                        <w:proofErr w:type="spellStart"/>
                        <w:r>
                          <w:rPr>
                            <w:color w:val="1F497D" w:themeColor="text2"/>
                          </w:rPr>
                          <w:t>er</w:t>
                        </w:r>
                        <w:proofErr w:type="spellEnd"/>
                        <w:r>
                          <w:rPr>
                            <w:color w:val="1F497D" w:themeColor="text2"/>
                          </w:rPr>
                          <w:t>/more</w:t>
                        </w:r>
                      </w:p>
                      <w:p w14:paraId="339D8643" w14:textId="77777777" w:rsidR="00205D97" w:rsidRPr="0028408E" w:rsidRDefault="00205D97" w:rsidP="003F6E7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too</w:t>
                        </w:r>
                      </w:p>
                      <w:p w14:paraId="3D349A7F" w14:textId="77777777" w:rsidR="00205D97" w:rsidRPr="0028408E" w:rsidRDefault="00205D97" w:rsidP="003F6E7E">
                        <w:p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b/>
                            <w:color w:val="1F497D" w:themeColor="text2"/>
                          </w:rPr>
                          <w:t>Useful words/phrases to contrast</w:t>
                        </w:r>
                      </w:p>
                      <w:p w14:paraId="2617D208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(very, quite, extremely) different than/from</w:t>
                        </w:r>
                      </w:p>
                      <w:p w14:paraId="7AE132DA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unlike</w:t>
                        </w:r>
                      </w:p>
                      <w:p w14:paraId="2C68CD02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not at all alike</w:t>
                        </w:r>
                      </w:p>
                      <w:p w14:paraId="4B8D8A49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opposite</w:t>
                        </w:r>
                      </w:p>
                      <w:p w14:paraId="0FFEF414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whereas</w:t>
                        </w:r>
                      </w:p>
                      <w:p w14:paraId="42E669C6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on the other hand</w:t>
                        </w:r>
                      </w:p>
                      <w:p w14:paraId="1C74A7D9" w14:textId="77777777" w:rsidR="00205D97" w:rsidRPr="00520EA0" w:rsidRDefault="00205D97" w:rsidP="003F6E7E">
                        <w:pPr>
                          <w:rPr>
                            <w:color w:val="1F497D" w:themeColor="text2"/>
                          </w:rPr>
                        </w:pPr>
                      </w:p>
                    </w:txbxContent>
                  </v:textbox>
                </v:rect>
                <v:rect id="Rectangle 45" o:spid="_x0000_s1028" style="position:absolute;left:719;width:23317;height:704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oaMQA&#10;AADbAAAADwAAAGRycy9kb3ducmV2LnhtbESPQWvCQBSE74L/YXlCL9JsKlIlZhUtFO2lYLT3Z/Y1&#10;G5p9m2a3Mf77bqHgcZiZb5h8M9hG9NT52rGCpyQFQVw6XXOl4Hx6fVyC8AFZY+OYFNzIw2Y9HuWY&#10;aXflI/VFqESEsM9QgQmhzaT0pSGLPnEtcfQ+XWcxRNlVUnd4jXDbyFmaPkuLNccFgy29GCq/ih+r&#10;4LjbV98feFq+94fyZvDNzacXp9TDZNiuQAQawj383z5oBbMF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QqGjEAAAA2wAAAA8AAAAAAAAAAAAAAAAAmAIAAGRycy9k&#10;b3ducmV2LnhtbFBLBQYAAAAABAAEAPUAAACJAwAAAAA=&#10;" fillcolor="#1f497d [3215]" stroked="f" strokeweight="2pt">
                  <v:textbox inset="14.4pt,14.4pt,14.4pt,28.8pt">
                    <w:txbxContent>
                      <w:p w14:paraId="44C2F0D0" w14:textId="77777777" w:rsidR="00205D97" w:rsidRDefault="00205D97" w:rsidP="003F6E7E">
                        <w:pPr>
                          <w:spacing w:before="240"/>
                          <w:rPr>
                            <w:color w:val="FFFFFF" w:themeColor="background1"/>
                            <w:lang w:bidi="hi-IN"/>
                          </w:rPr>
                        </w:pPr>
                      </w:p>
                    </w:txbxContent>
                  </v:textbox>
                </v:rect>
                <v:rect id="Rectangle 46" o:spid="_x0000_s1029" style="position:absolute;left:719;top:93083;width:23317;height:118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xxYr0A&#10;AADbAAAADwAAAGRycy9kb3ducmV2LnhtbERPvQrCMBDeBd8hnOAimuqgUo0iguCgg1roejZnW2wu&#10;pYm2vr0ZBMeP73+97Uwl3tS40rKC6SQCQZxZXXKuILkdxksQziNrrCyTgg852G76vTXG2rZ8offV&#10;5yKEsItRQeF9HUvpsoIMuomtiQP3sI1BH2CTS91gG8JNJWdRNJcGSw4NBda0Lyh7Xl9GwcW159Gn&#10;WyQvdz8tUp8nyyp9KjUcdLsVCE+d/4t/7qNWMAtjw5fwA+Tm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6xxYr0AAADbAAAADwAAAAAAAAAAAAAAAACYAgAAZHJzL2Rvd25yZXYu&#10;eG1sUEsFBgAAAAAEAAQA9QAAAIIDAAAAAA==&#10;" fillcolor="#4f81bd [3204]" stroked="f" strokeweight="2pt">
                  <v:textbox inset="14.4pt,14.4pt,14.4pt,28.8pt">
                    <w:txbxContent>
                      <w:p w14:paraId="7CE82D23" w14:textId="77777777" w:rsidR="00205D97" w:rsidRDefault="00205D97" w:rsidP="003F6E7E">
                        <w:pPr>
                          <w:spacing w:before="240"/>
                          <w:rPr>
                            <w:color w:val="FFFFFF" w:themeColor="background1"/>
                            <w:lang w:bidi="hi-IN"/>
                          </w:rPr>
                        </w:pPr>
                      </w:p>
                    </w:txbxContent>
                  </v:textbox>
                </v:rect>
                <w10:wrap type="tight" anchorx="page" anchory="page"/>
              </v:group>
            </w:pict>
          </mc:Fallback>
        </mc:AlternateContent>
      </w:r>
      <w:r w:rsidR="005B3585">
        <w:rPr>
          <w:rFonts w:eastAsia="Times New Roman"/>
        </w:rPr>
        <w:t xml:space="preserve">In </w:t>
      </w:r>
      <w:r w:rsidR="00BF42AA">
        <w:rPr>
          <w:rFonts w:eastAsia="Times New Roman"/>
        </w:rPr>
        <w:t>groups</w:t>
      </w:r>
      <w:r w:rsidR="005B3585">
        <w:rPr>
          <w:rFonts w:eastAsia="Times New Roman"/>
        </w:rPr>
        <w:t xml:space="preserve">, practice comparing and contrasting the topics below. </w:t>
      </w:r>
    </w:p>
    <w:p w14:paraId="3ABC8254" w14:textId="34616577" w:rsidR="00A14903" w:rsidRDefault="005B3585" w:rsidP="00A14903">
      <w:pPr>
        <w:rPr>
          <w:rFonts w:eastAsia="Times New Roman"/>
        </w:rPr>
      </w:pPr>
      <w:r>
        <w:rPr>
          <w:rFonts w:eastAsia="Times New Roman"/>
        </w:rPr>
        <w:t>“</w:t>
      </w:r>
      <w:r w:rsidR="00A14903">
        <w:rPr>
          <w:rFonts w:eastAsia="Times New Roman"/>
        </w:rPr>
        <w:t xml:space="preserve">Watching TV is similar to going to the movies. Both are </w:t>
      </w:r>
      <w:r>
        <w:rPr>
          <w:rFonts w:eastAsia="Times New Roman"/>
        </w:rPr>
        <w:t>relaxing forms of entertainment.”</w:t>
      </w:r>
    </w:p>
    <w:p w14:paraId="6CE09958" w14:textId="77777777" w:rsidR="005B3585" w:rsidRDefault="005B3585" w:rsidP="00A14903">
      <w:pPr>
        <w:rPr>
          <w:rFonts w:eastAsia="Times New Roman"/>
        </w:rPr>
      </w:pPr>
      <w:r>
        <w:rPr>
          <w:rFonts w:eastAsia="Times New Roman"/>
        </w:rPr>
        <w:t>“Watching TV is cheaper than going to the movies but movie theatres are more exciting than staying at home.”</w:t>
      </w:r>
    </w:p>
    <w:p w14:paraId="7F67B415" w14:textId="77777777" w:rsidR="00A14903" w:rsidRDefault="005B3585" w:rsidP="00A14903">
      <w:pPr>
        <w:rPr>
          <w:rFonts w:eastAsia="Times New Roman"/>
        </w:rPr>
      </w:pPr>
      <w:r>
        <w:rPr>
          <w:rFonts w:eastAsia="Times New Roman"/>
        </w:rPr>
        <w:t>“</w:t>
      </w:r>
      <w:r w:rsidR="00A14903">
        <w:rPr>
          <w:rFonts w:eastAsia="Times New Roman"/>
        </w:rPr>
        <w:t>Watching TV is very different than going to the movies.</w:t>
      </w:r>
      <w:r>
        <w:rPr>
          <w:rFonts w:eastAsia="Times New Roman"/>
        </w:rPr>
        <w:t xml:space="preserve"> In the movie theatre the screen</w:t>
      </w:r>
      <w:r w:rsidR="00A14903">
        <w:rPr>
          <w:rFonts w:eastAsia="Times New Roman"/>
        </w:rPr>
        <w:t xml:space="preserve"> is very large and the sound quality is great</w:t>
      </w:r>
      <w:r>
        <w:rPr>
          <w:rFonts w:eastAsia="Times New Roman"/>
        </w:rPr>
        <w:t>,</w:t>
      </w:r>
      <w:r w:rsidR="00A14903">
        <w:rPr>
          <w:rFonts w:eastAsia="Times New Roman"/>
        </w:rPr>
        <w:t xml:space="preserve"> whereas a TV does not have good sound quality.</w:t>
      </w:r>
      <w:r>
        <w:rPr>
          <w:rFonts w:eastAsia="Times New Roman"/>
        </w:rPr>
        <w:t>”</w:t>
      </w:r>
    </w:p>
    <w:p w14:paraId="48749838" w14:textId="77777777" w:rsidR="005B3585" w:rsidRPr="005B3585" w:rsidRDefault="005B3585" w:rsidP="00A14903">
      <w:pPr>
        <w:rPr>
          <w:rFonts w:eastAsia="Times New Roman"/>
          <w:b/>
        </w:rPr>
      </w:pPr>
      <w:r w:rsidRPr="005B3585">
        <w:rPr>
          <w:rFonts w:eastAsia="Times New Roman"/>
          <w:b/>
        </w:rPr>
        <w:t>Topics:</w:t>
      </w:r>
    </w:p>
    <w:tbl>
      <w:tblPr>
        <w:tblStyle w:val="TableGrid"/>
        <w:tblW w:w="0" w:type="auto"/>
        <w:tblInd w:w="14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CellMar>
          <w:top w:w="144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2610"/>
        <w:gridCol w:w="2970"/>
      </w:tblGrid>
      <w:tr w:rsidR="005B3585" w:rsidRPr="00334B2B" w14:paraId="4A33E595" w14:textId="77777777" w:rsidTr="00512A33">
        <w:trPr>
          <w:trHeight w:val="1178"/>
        </w:trPr>
        <w:tc>
          <w:tcPr>
            <w:tcW w:w="2610" w:type="dxa"/>
          </w:tcPr>
          <w:p w14:paraId="3C00694C" w14:textId="77777777" w:rsidR="005B3585" w:rsidRPr="00334B2B" w:rsidRDefault="00E82677" w:rsidP="00E82677">
            <w:pPr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getting married</w:t>
            </w:r>
            <w:r w:rsidR="000E130C" w:rsidRPr="00334B2B">
              <w:rPr>
                <w:rFonts w:eastAsia="Times New Roman"/>
                <w:sz w:val="28"/>
              </w:rPr>
              <w:t xml:space="preserve"> in</w:t>
            </w:r>
            <w:r w:rsidR="005B3585" w:rsidRPr="00334B2B">
              <w:rPr>
                <w:rFonts w:eastAsia="Times New Roman"/>
                <w:sz w:val="28"/>
              </w:rPr>
              <w:t xml:space="preserve"> Canada/</w:t>
            </w:r>
            <w:r>
              <w:rPr>
                <w:rFonts w:eastAsia="Times New Roman"/>
                <w:sz w:val="28"/>
              </w:rPr>
              <w:t>getting married</w:t>
            </w:r>
            <w:r w:rsidR="005B3585" w:rsidRPr="00334B2B">
              <w:rPr>
                <w:rFonts w:eastAsia="Times New Roman"/>
                <w:sz w:val="28"/>
              </w:rPr>
              <w:t xml:space="preserve"> in your home country</w:t>
            </w:r>
          </w:p>
        </w:tc>
        <w:tc>
          <w:tcPr>
            <w:tcW w:w="2970" w:type="dxa"/>
          </w:tcPr>
          <w:p w14:paraId="76D450FD" w14:textId="77777777" w:rsidR="005B3585" w:rsidRPr="00334B2B" w:rsidRDefault="00E82677" w:rsidP="00334B2B">
            <w:pPr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legal marriage / common law relationship</w:t>
            </w:r>
          </w:p>
        </w:tc>
      </w:tr>
      <w:tr w:rsidR="005B3585" w:rsidRPr="00334B2B" w14:paraId="4D175880" w14:textId="77777777" w:rsidTr="00512A33">
        <w:trPr>
          <w:trHeight w:val="1017"/>
        </w:trPr>
        <w:tc>
          <w:tcPr>
            <w:tcW w:w="2610" w:type="dxa"/>
          </w:tcPr>
          <w:p w14:paraId="43FB5FB8" w14:textId="77777777" w:rsidR="005B3585" w:rsidRPr="00334B2B" w:rsidRDefault="00020A67" w:rsidP="00020A67">
            <w:pPr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going to court</w:t>
            </w:r>
            <w:r w:rsidR="005B3585" w:rsidRPr="00334B2B">
              <w:rPr>
                <w:rFonts w:eastAsia="Times New Roman"/>
                <w:sz w:val="28"/>
              </w:rPr>
              <w:t>/</w:t>
            </w:r>
            <w:r>
              <w:rPr>
                <w:rFonts w:eastAsia="Times New Roman"/>
                <w:sz w:val="28"/>
              </w:rPr>
              <w:t>making an agreement</w:t>
            </w:r>
          </w:p>
        </w:tc>
        <w:tc>
          <w:tcPr>
            <w:tcW w:w="2970" w:type="dxa"/>
          </w:tcPr>
          <w:p w14:paraId="1D93E07A" w14:textId="77777777" w:rsidR="005B3585" w:rsidRPr="00334B2B" w:rsidRDefault="00A823FA" w:rsidP="00334B2B">
            <w:pPr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agreement when you live together/agreement when you separate</w:t>
            </w:r>
          </w:p>
        </w:tc>
      </w:tr>
      <w:tr w:rsidR="005B3585" w:rsidRPr="00334B2B" w14:paraId="52305002" w14:textId="77777777" w:rsidTr="00512A33">
        <w:trPr>
          <w:trHeight w:val="998"/>
        </w:trPr>
        <w:tc>
          <w:tcPr>
            <w:tcW w:w="2610" w:type="dxa"/>
          </w:tcPr>
          <w:p w14:paraId="13AAF879" w14:textId="77777777" w:rsidR="00A823FA" w:rsidRDefault="00A823FA" w:rsidP="00334B2B">
            <w:pPr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divorce/</w:t>
            </w:r>
          </w:p>
          <w:p w14:paraId="210B08DC" w14:textId="77777777" w:rsidR="005B3585" w:rsidRPr="00334B2B" w:rsidRDefault="00A823FA" w:rsidP="00334B2B">
            <w:pPr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separation</w:t>
            </w:r>
          </w:p>
        </w:tc>
        <w:tc>
          <w:tcPr>
            <w:tcW w:w="2970" w:type="dxa"/>
          </w:tcPr>
          <w:p w14:paraId="3F5F9DAA" w14:textId="77777777" w:rsidR="005B3585" w:rsidRPr="00334B2B" w:rsidRDefault="00A823FA" w:rsidP="00334B2B">
            <w:pPr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Family Law Act/ Divorce Act</w:t>
            </w:r>
          </w:p>
        </w:tc>
      </w:tr>
    </w:tbl>
    <w:p w14:paraId="227A40FC" w14:textId="77777777" w:rsidR="005B3585" w:rsidRDefault="005B3585" w:rsidP="00A14903">
      <w:pPr>
        <w:rPr>
          <w:rFonts w:eastAsia="Times New Roman"/>
        </w:rPr>
      </w:pPr>
    </w:p>
    <w:p w14:paraId="471BB85F" w14:textId="77777777" w:rsidR="00512A33" w:rsidRDefault="00512A33">
      <w:pPr>
        <w:rPr>
          <w:rFonts w:eastAsia="Times New Roman"/>
          <w:b/>
          <w:sz w:val="36"/>
        </w:rPr>
      </w:pPr>
      <w:r>
        <w:rPr>
          <w:rFonts w:eastAsia="Times New Roman"/>
          <w:b/>
          <w:sz w:val="36"/>
        </w:rPr>
        <w:br w:type="page"/>
      </w:r>
    </w:p>
    <w:p w14:paraId="0D7CF087" w14:textId="77777777" w:rsidR="00512A33" w:rsidRDefault="001F5555" w:rsidP="00A14903">
      <w:pPr>
        <w:rPr>
          <w:rFonts w:eastAsia="Times New Roman"/>
          <w:sz w:val="36"/>
        </w:rPr>
      </w:pPr>
      <w:r>
        <w:rPr>
          <w:rFonts w:eastAsia="Times New Roman"/>
          <w:b/>
          <w:sz w:val="36"/>
        </w:rPr>
        <w:lastRenderedPageBreak/>
        <w:t>Read and Take Notes</w:t>
      </w:r>
      <w:r w:rsidR="000E130C" w:rsidRPr="000E130C">
        <w:rPr>
          <w:rFonts w:eastAsia="Times New Roman"/>
          <w:b/>
          <w:sz w:val="36"/>
        </w:rPr>
        <w:t>!</w:t>
      </w:r>
      <w:r w:rsidR="000E130C" w:rsidRPr="000E130C">
        <w:rPr>
          <w:rFonts w:eastAsia="Times New Roman"/>
          <w:sz w:val="36"/>
        </w:rPr>
        <w:t xml:space="preserve"> </w:t>
      </w:r>
    </w:p>
    <w:p w14:paraId="0D24209F" w14:textId="458C88C4" w:rsidR="000E130C" w:rsidRDefault="000E130C" w:rsidP="00A14903">
      <w:pPr>
        <w:rPr>
          <w:rFonts w:eastAsia="Times New Roman"/>
        </w:rPr>
      </w:pPr>
      <w:r>
        <w:rPr>
          <w:rFonts w:eastAsia="Times New Roman"/>
        </w:rPr>
        <w:t xml:space="preserve">Read the </w:t>
      </w:r>
      <w:r w:rsidR="00017824">
        <w:rPr>
          <w:szCs w:val="24"/>
          <w:lang w:val="en"/>
        </w:rPr>
        <w:t xml:space="preserve">PLS </w:t>
      </w:r>
      <w:hyperlink r:id="rId36" w:history="1">
        <w:r w:rsidR="00442CB5">
          <w:rPr>
            <w:rStyle w:val="Hyperlink"/>
            <w:i/>
            <w:sz w:val="22"/>
          </w:rPr>
          <w:t>Learning about the Law</w:t>
        </w:r>
      </w:hyperlink>
      <w:r w:rsidR="00442CB5">
        <w:rPr>
          <w:i/>
          <w:sz w:val="22"/>
        </w:rPr>
        <w:t xml:space="preserve"> </w:t>
      </w:r>
      <w:r w:rsidR="00442CB5" w:rsidRPr="00442CB5">
        <w:rPr>
          <w:sz w:val="22"/>
        </w:rPr>
        <w:t>wikibook</w:t>
      </w:r>
      <w:r w:rsidR="00017824">
        <w:rPr>
          <w:rStyle w:val="Style1Char"/>
          <w:i/>
        </w:rPr>
        <w:t xml:space="preserve">, </w:t>
      </w:r>
      <w:r w:rsidR="00017824" w:rsidRPr="004A79E6">
        <w:rPr>
          <w:rStyle w:val="Style1Char"/>
        </w:rPr>
        <w:t>section on</w:t>
      </w:r>
      <w:r w:rsidR="00017824">
        <w:rPr>
          <w:rStyle w:val="Style1Char"/>
          <w:i/>
        </w:rPr>
        <w:t xml:space="preserve"> </w:t>
      </w:r>
      <w:r w:rsidR="00017824" w:rsidRPr="00017824">
        <w:rPr>
          <w:rStyle w:val="Style1Char"/>
        </w:rPr>
        <w:t>Learning About Family Law</w:t>
      </w:r>
      <w:r w:rsidR="00017824" w:rsidRPr="00716157">
        <w:rPr>
          <w:rStyle w:val="Style1Char"/>
          <w:i/>
        </w:rPr>
        <w:t>,</w:t>
      </w:r>
      <w:r w:rsidR="00017824">
        <w:rPr>
          <w:rStyle w:val="Style1Char"/>
        </w:rPr>
        <w:t xml:space="preserve"> or the PLS Learning About the Law (Family Law, Young People and the Law, Elder Law) booklet, section on Family Law</w:t>
      </w:r>
      <w:r w:rsidR="00137ECC">
        <w:rPr>
          <w:rStyle w:val="Style1Char"/>
        </w:rPr>
        <w:t>.</w:t>
      </w:r>
      <w:r w:rsidR="00017824">
        <w:rPr>
          <w:rStyle w:val="Style1Char"/>
        </w:rPr>
        <w:t xml:space="preserve"> </w:t>
      </w:r>
      <w:r w:rsidR="00017824">
        <w:rPr>
          <w:szCs w:val="24"/>
          <w:lang w:val="en"/>
        </w:rPr>
        <w:t xml:space="preserve"> </w:t>
      </w:r>
      <w:r w:rsidR="00137ECC">
        <w:rPr>
          <w:rFonts w:eastAsia="Times New Roman"/>
        </w:rPr>
        <w:t>Fill</w:t>
      </w:r>
      <w:r>
        <w:rPr>
          <w:rFonts w:eastAsia="Times New Roman"/>
        </w:rPr>
        <w:t xml:space="preserve"> in notes about the following family laws in Canada and your home country.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49"/>
        <w:gridCol w:w="3600"/>
        <w:gridCol w:w="3793"/>
      </w:tblGrid>
      <w:tr w:rsidR="000E130C" w:rsidRPr="000E130C" w14:paraId="27D04A9D" w14:textId="77777777" w:rsidTr="00512A33">
        <w:trPr>
          <w:trHeight w:val="509"/>
        </w:trPr>
        <w:tc>
          <w:tcPr>
            <w:tcW w:w="1855" w:type="dxa"/>
            <w:shd w:val="clear" w:color="auto" w:fill="DBE5F1" w:themeFill="accent1" w:themeFillTint="33"/>
          </w:tcPr>
          <w:p w14:paraId="3E04225E" w14:textId="77777777" w:rsidR="000E130C" w:rsidRPr="000E130C" w:rsidRDefault="000E130C" w:rsidP="00512A33">
            <w:pPr>
              <w:spacing w:before="120"/>
              <w:rPr>
                <w:rFonts w:eastAsia="Times New Roman"/>
                <w:b/>
              </w:rPr>
            </w:pPr>
            <w:r w:rsidRPr="000E130C">
              <w:rPr>
                <w:rFonts w:eastAsia="Times New Roman"/>
                <w:b/>
              </w:rPr>
              <w:t>Family Laws</w:t>
            </w:r>
          </w:p>
        </w:tc>
        <w:tc>
          <w:tcPr>
            <w:tcW w:w="3626" w:type="dxa"/>
            <w:shd w:val="clear" w:color="auto" w:fill="DBE5F1" w:themeFill="accent1" w:themeFillTint="33"/>
          </w:tcPr>
          <w:p w14:paraId="3FA7493D" w14:textId="77777777" w:rsidR="000E130C" w:rsidRPr="000E130C" w:rsidRDefault="000E130C" w:rsidP="00512A33">
            <w:pPr>
              <w:spacing w:before="120"/>
              <w:rPr>
                <w:rFonts w:eastAsia="Times New Roman"/>
                <w:b/>
              </w:rPr>
            </w:pPr>
            <w:r w:rsidRPr="000E130C">
              <w:rPr>
                <w:rFonts w:eastAsia="Times New Roman"/>
                <w:b/>
              </w:rPr>
              <w:t>Canada</w:t>
            </w:r>
          </w:p>
        </w:tc>
        <w:tc>
          <w:tcPr>
            <w:tcW w:w="3820" w:type="dxa"/>
            <w:shd w:val="clear" w:color="auto" w:fill="DBE5F1" w:themeFill="accent1" w:themeFillTint="33"/>
          </w:tcPr>
          <w:p w14:paraId="0FB181E1" w14:textId="77777777" w:rsidR="000E130C" w:rsidRPr="000E130C" w:rsidRDefault="000E130C" w:rsidP="00512A33">
            <w:pPr>
              <w:spacing w:before="120"/>
              <w:rPr>
                <w:rFonts w:eastAsia="Times New Roman"/>
                <w:b/>
              </w:rPr>
            </w:pPr>
            <w:r w:rsidRPr="000E130C">
              <w:rPr>
                <w:rFonts w:eastAsia="Times New Roman"/>
                <w:b/>
              </w:rPr>
              <w:t>My home country</w:t>
            </w:r>
          </w:p>
        </w:tc>
      </w:tr>
      <w:tr w:rsidR="000E130C" w14:paraId="4D189373" w14:textId="77777777" w:rsidTr="00512A33">
        <w:trPr>
          <w:trHeight w:val="2600"/>
        </w:trPr>
        <w:tc>
          <w:tcPr>
            <w:tcW w:w="1855" w:type="dxa"/>
          </w:tcPr>
          <w:p w14:paraId="7CCB3383" w14:textId="77777777" w:rsidR="000E130C" w:rsidRPr="000E130C" w:rsidRDefault="000E130C" w:rsidP="00512A33">
            <w:pPr>
              <w:spacing w:before="120"/>
              <w:rPr>
                <w:rFonts w:eastAsia="Times New Roman"/>
                <w:i/>
              </w:rPr>
            </w:pPr>
            <w:r w:rsidRPr="000E130C">
              <w:rPr>
                <w:rFonts w:eastAsia="Times New Roman"/>
                <w:i/>
              </w:rPr>
              <w:t>being married</w:t>
            </w:r>
          </w:p>
        </w:tc>
        <w:tc>
          <w:tcPr>
            <w:tcW w:w="3626" w:type="dxa"/>
          </w:tcPr>
          <w:p w14:paraId="1A841790" w14:textId="77777777" w:rsidR="000E130C" w:rsidRDefault="000E130C" w:rsidP="00A14903">
            <w:pPr>
              <w:rPr>
                <w:rFonts w:eastAsia="Times New Roman"/>
              </w:rPr>
            </w:pPr>
          </w:p>
        </w:tc>
        <w:tc>
          <w:tcPr>
            <w:tcW w:w="3820" w:type="dxa"/>
          </w:tcPr>
          <w:p w14:paraId="5888A33D" w14:textId="77777777" w:rsidR="000E130C" w:rsidRDefault="000E130C" w:rsidP="00A14903">
            <w:pPr>
              <w:rPr>
                <w:rFonts w:eastAsia="Times New Roman"/>
              </w:rPr>
            </w:pPr>
          </w:p>
          <w:p w14:paraId="0CEB3048" w14:textId="77777777" w:rsidR="000E130C" w:rsidRDefault="000E130C" w:rsidP="00A14903">
            <w:pPr>
              <w:rPr>
                <w:rFonts w:eastAsia="Times New Roman"/>
              </w:rPr>
            </w:pPr>
          </w:p>
          <w:p w14:paraId="35A7FAD2" w14:textId="77777777" w:rsidR="000E130C" w:rsidRDefault="000E130C" w:rsidP="00A14903">
            <w:pPr>
              <w:rPr>
                <w:rFonts w:eastAsia="Times New Roman"/>
              </w:rPr>
            </w:pPr>
          </w:p>
          <w:p w14:paraId="084E1AC4" w14:textId="77777777" w:rsidR="000E130C" w:rsidRDefault="000E130C" w:rsidP="00A14903">
            <w:pPr>
              <w:rPr>
                <w:rFonts w:eastAsia="Times New Roman"/>
              </w:rPr>
            </w:pPr>
          </w:p>
          <w:p w14:paraId="376587D4" w14:textId="77777777" w:rsidR="000E130C" w:rsidRDefault="000E130C" w:rsidP="00A14903">
            <w:pPr>
              <w:rPr>
                <w:rFonts w:eastAsia="Times New Roman"/>
              </w:rPr>
            </w:pPr>
          </w:p>
        </w:tc>
      </w:tr>
      <w:tr w:rsidR="000E130C" w14:paraId="23D15953" w14:textId="77777777" w:rsidTr="00512A33">
        <w:trPr>
          <w:trHeight w:val="2626"/>
        </w:trPr>
        <w:tc>
          <w:tcPr>
            <w:tcW w:w="1855" w:type="dxa"/>
          </w:tcPr>
          <w:p w14:paraId="42DD8EE6" w14:textId="77777777" w:rsidR="000E130C" w:rsidRPr="000E130C" w:rsidRDefault="000E130C" w:rsidP="00512A33">
            <w:pPr>
              <w:spacing w:before="120"/>
              <w:rPr>
                <w:rFonts w:eastAsia="Times New Roman"/>
                <w:i/>
              </w:rPr>
            </w:pPr>
            <w:r w:rsidRPr="000E130C">
              <w:rPr>
                <w:rFonts w:eastAsia="Times New Roman"/>
                <w:i/>
              </w:rPr>
              <w:t>getting separated</w:t>
            </w:r>
          </w:p>
        </w:tc>
        <w:tc>
          <w:tcPr>
            <w:tcW w:w="3626" w:type="dxa"/>
          </w:tcPr>
          <w:p w14:paraId="48BFEB84" w14:textId="77777777" w:rsidR="000E130C" w:rsidRDefault="000E130C" w:rsidP="00A14903">
            <w:pPr>
              <w:rPr>
                <w:rFonts w:eastAsia="Times New Roman"/>
              </w:rPr>
            </w:pPr>
          </w:p>
        </w:tc>
        <w:tc>
          <w:tcPr>
            <w:tcW w:w="3820" w:type="dxa"/>
          </w:tcPr>
          <w:p w14:paraId="05BAF841" w14:textId="77777777" w:rsidR="000E130C" w:rsidRDefault="000E130C" w:rsidP="00A14903">
            <w:pPr>
              <w:rPr>
                <w:rFonts w:eastAsia="Times New Roman"/>
              </w:rPr>
            </w:pPr>
          </w:p>
          <w:p w14:paraId="70D28C29" w14:textId="77777777" w:rsidR="000E130C" w:rsidRDefault="000E130C" w:rsidP="00A14903">
            <w:pPr>
              <w:rPr>
                <w:rFonts w:eastAsia="Times New Roman"/>
              </w:rPr>
            </w:pPr>
          </w:p>
          <w:p w14:paraId="5857E3B9" w14:textId="77777777" w:rsidR="000E130C" w:rsidRDefault="000E130C" w:rsidP="00A14903">
            <w:pPr>
              <w:rPr>
                <w:rFonts w:eastAsia="Times New Roman"/>
              </w:rPr>
            </w:pPr>
          </w:p>
          <w:p w14:paraId="3EC82086" w14:textId="77777777" w:rsidR="000E130C" w:rsidRDefault="000E130C" w:rsidP="00A14903">
            <w:pPr>
              <w:rPr>
                <w:rFonts w:eastAsia="Times New Roman"/>
              </w:rPr>
            </w:pPr>
          </w:p>
          <w:p w14:paraId="1E94993C" w14:textId="77777777" w:rsidR="000E130C" w:rsidRDefault="000E130C" w:rsidP="00A14903">
            <w:pPr>
              <w:rPr>
                <w:rFonts w:eastAsia="Times New Roman"/>
              </w:rPr>
            </w:pPr>
          </w:p>
          <w:p w14:paraId="45C7637F" w14:textId="77777777" w:rsidR="000E130C" w:rsidRDefault="000E130C" w:rsidP="00A14903">
            <w:pPr>
              <w:rPr>
                <w:rFonts w:eastAsia="Times New Roman"/>
              </w:rPr>
            </w:pPr>
          </w:p>
          <w:p w14:paraId="0D40CAAB" w14:textId="77777777" w:rsidR="000E130C" w:rsidRDefault="000E130C" w:rsidP="00A14903">
            <w:pPr>
              <w:rPr>
                <w:rFonts w:eastAsia="Times New Roman"/>
              </w:rPr>
            </w:pPr>
          </w:p>
          <w:p w14:paraId="09ABB932" w14:textId="77777777" w:rsidR="000E130C" w:rsidRDefault="000E130C" w:rsidP="00A14903">
            <w:pPr>
              <w:rPr>
                <w:rFonts w:eastAsia="Times New Roman"/>
              </w:rPr>
            </w:pPr>
          </w:p>
          <w:p w14:paraId="1BEC7A0C" w14:textId="77777777" w:rsidR="000E130C" w:rsidRDefault="000E130C" w:rsidP="00A14903">
            <w:pPr>
              <w:rPr>
                <w:rFonts w:eastAsia="Times New Roman"/>
              </w:rPr>
            </w:pPr>
          </w:p>
          <w:p w14:paraId="5A12F1C1" w14:textId="77777777" w:rsidR="000E130C" w:rsidRDefault="000E130C" w:rsidP="00A14903">
            <w:pPr>
              <w:rPr>
                <w:rFonts w:eastAsia="Times New Roman"/>
              </w:rPr>
            </w:pPr>
          </w:p>
        </w:tc>
      </w:tr>
      <w:tr w:rsidR="000E130C" w14:paraId="367C96A9" w14:textId="77777777" w:rsidTr="00512A33">
        <w:trPr>
          <w:trHeight w:val="3135"/>
        </w:trPr>
        <w:tc>
          <w:tcPr>
            <w:tcW w:w="1855" w:type="dxa"/>
          </w:tcPr>
          <w:p w14:paraId="315C8152" w14:textId="77777777" w:rsidR="000E130C" w:rsidRPr="000E130C" w:rsidRDefault="000E130C" w:rsidP="00512A33">
            <w:pPr>
              <w:spacing w:before="120"/>
              <w:rPr>
                <w:rFonts w:eastAsia="Times New Roman"/>
                <w:i/>
              </w:rPr>
            </w:pPr>
            <w:r w:rsidRPr="000E130C">
              <w:rPr>
                <w:rFonts w:eastAsia="Times New Roman"/>
                <w:i/>
              </w:rPr>
              <w:t>getting divorced</w:t>
            </w:r>
          </w:p>
        </w:tc>
        <w:tc>
          <w:tcPr>
            <w:tcW w:w="3626" w:type="dxa"/>
          </w:tcPr>
          <w:p w14:paraId="44D9FB29" w14:textId="77777777" w:rsidR="000E130C" w:rsidRDefault="000E130C" w:rsidP="00A14903">
            <w:pPr>
              <w:rPr>
                <w:rFonts w:eastAsia="Times New Roman"/>
              </w:rPr>
            </w:pPr>
          </w:p>
        </w:tc>
        <w:tc>
          <w:tcPr>
            <w:tcW w:w="3820" w:type="dxa"/>
          </w:tcPr>
          <w:p w14:paraId="79851B99" w14:textId="77777777" w:rsidR="000E130C" w:rsidRDefault="000E130C" w:rsidP="00A14903">
            <w:pPr>
              <w:rPr>
                <w:rFonts w:eastAsia="Times New Roman"/>
              </w:rPr>
            </w:pPr>
          </w:p>
          <w:p w14:paraId="0280B645" w14:textId="77777777" w:rsidR="000E130C" w:rsidRDefault="000E130C" w:rsidP="00A14903">
            <w:pPr>
              <w:rPr>
                <w:rFonts w:eastAsia="Times New Roman"/>
              </w:rPr>
            </w:pPr>
          </w:p>
          <w:p w14:paraId="1EDD27F2" w14:textId="77777777" w:rsidR="000E130C" w:rsidRDefault="000E130C" w:rsidP="00A14903">
            <w:pPr>
              <w:rPr>
                <w:rFonts w:eastAsia="Times New Roman"/>
              </w:rPr>
            </w:pPr>
          </w:p>
          <w:p w14:paraId="25522F35" w14:textId="77777777" w:rsidR="000E130C" w:rsidRDefault="000E130C" w:rsidP="00A14903">
            <w:pPr>
              <w:rPr>
                <w:rFonts w:eastAsia="Times New Roman"/>
              </w:rPr>
            </w:pPr>
          </w:p>
          <w:p w14:paraId="5CE9C8E3" w14:textId="77777777" w:rsidR="000E130C" w:rsidRDefault="000E130C" w:rsidP="00A14903">
            <w:pPr>
              <w:rPr>
                <w:rFonts w:eastAsia="Times New Roman"/>
              </w:rPr>
            </w:pPr>
          </w:p>
          <w:p w14:paraId="0FCC94FE" w14:textId="77777777" w:rsidR="000E130C" w:rsidRDefault="000E130C" w:rsidP="00A14903">
            <w:pPr>
              <w:rPr>
                <w:rFonts w:eastAsia="Times New Roman"/>
              </w:rPr>
            </w:pPr>
          </w:p>
        </w:tc>
      </w:tr>
    </w:tbl>
    <w:p w14:paraId="64ACA8AF" w14:textId="77777777" w:rsidR="000E130C" w:rsidRDefault="000E130C" w:rsidP="00137ECC">
      <w:pPr>
        <w:spacing w:after="120"/>
        <w:rPr>
          <w:rFonts w:eastAsia="Times New Roman"/>
        </w:rPr>
      </w:pPr>
    </w:p>
    <w:p w14:paraId="4ED032DD" w14:textId="77777777" w:rsidR="00FB5DB5" w:rsidRDefault="000E130C" w:rsidP="00FB5DB5">
      <w:pPr>
        <w:rPr>
          <w:rFonts w:eastAsia="Times New Roman"/>
        </w:rPr>
      </w:pPr>
      <w:r w:rsidRPr="000E130C">
        <w:rPr>
          <w:rFonts w:eastAsia="Times New Roman"/>
          <w:b/>
          <w:sz w:val="36"/>
        </w:rPr>
        <w:t>Discuss!</w:t>
      </w:r>
      <w:r w:rsidRPr="000E130C">
        <w:rPr>
          <w:rFonts w:eastAsia="Times New Roman"/>
          <w:sz w:val="36"/>
        </w:rPr>
        <w:t xml:space="preserve"> </w:t>
      </w:r>
      <w:r>
        <w:rPr>
          <w:rFonts w:eastAsia="Times New Roman"/>
        </w:rPr>
        <w:t>With a partner from a different country, compare which laws are similar and which ones are different in your countries and report to the class.</w:t>
      </w:r>
    </w:p>
    <w:p w14:paraId="35A4CCE1" w14:textId="77777777" w:rsidR="00512A33" w:rsidRDefault="00694F78" w:rsidP="00FB5DB5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Find out More</w:t>
      </w:r>
      <w:r w:rsidRPr="004404C7">
        <w:rPr>
          <w:rFonts w:ascii="Calibri" w:eastAsia="Times New Roman" w:hAnsi="Calibri" w:cs="Times New Roman"/>
          <w:b/>
          <w:color w:val="000000"/>
          <w:sz w:val="36"/>
          <w:szCs w:val="24"/>
        </w:rPr>
        <w:t>!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</w:t>
      </w:r>
    </w:p>
    <w:p w14:paraId="0E54A424" w14:textId="77777777" w:rsidR="00694F78" w:rsidRPr="00FB5DB5" w:rsidRDefault="00694F78" w:rsidP="00FB5DB5">
      <w:pPr>
        <w:rPr>
          <w:rFonts w:eastAsia="Times New Roman"/>
        </w:rPr>
      </w:pPr>
      <w:r w:rsidRPr="0097608F">
        <w:rPr>
          <w:rFonts w:ascii="Calibri" w:eastAsia="Times New Roman" w:hAnsi="Calibri" w:cs="Times New Roman"/>
          <w:color w:val="000000"/>
          <w:szCs w:val="24"/>
        </w:rPr>
        <w:t>Use a computer at school or at home to find out th</w:t>
      </w:r>
      <w:r>
        <w:rPr>
          <w:rFonts w:ascii="Calibri" w:eastAsia="Times New Roman" w:hAnsi="Calibri" w:cs="Times New Roman"/>
          <w:color w:val="000000"/>
          <w:szCs w:val="24"/>
        </w:rPr>
        <w:t xml:space="preserve">e following information. </w:t>
      </w:r>
      <w:r w:rsidR="00305E78">
        <w:rPr>
          <w:rFonts w:ascii="Calibri" w:eastAsia="Times New Roman" w:hAnsi="Calibri" w:cs="Times New Roman"/>
          <w:color w:val="000000"/>
          <w:szCs w:val="24"/>
        </w:rPr>
        <w:t>Visit</w:t>
      </w:r>
      <w:r w:rsidR="00C04BFA">
        <w:rPr>
          <w:rFonts w:ascii="Calibri" w:eastAsia="Times New Roman" w:hAnsi="Calibri" w:cs="Times New Roman"/>
          <w:color w:val="000000"/>
          <w:szCs w:val="24"/>
        </w:rPr>
        <w:t xml:space="preserve"> the Legal Services Society’s Family Law website at </w:t>
      </w:r>
      <w:hyperlink r:id="rId37" w:history="1">
        <w:r w:rsidR="00C04BFA">
          <w:rPr>
            <w:rStyle w:val="Hyperlink"/>
          </w:rPr>
          <w:t>http://www.familylaw.lss.bc.ca/</w:t>
        </w:r>
      </w:hyperlink>
      <w:r w:rsidRPr="0097608F">
        <w:rPr>
          <w:rFonts w:ascii="Calibri" w:eastAsia="Times New Roman" w:hAnsi="Calibri" w:cs="Times New Roman"/>
          <w:color w:val="000000"/>
          <w:szCs w:val="24"/>
        </w:rPr>
        <w:t xml:space="preserve"> </w:t>
      </w:r>
      <w:r w:rsidR="00C04BFA">
        <w:t>and find the following information (Hint: Look for a search bar or find the FAQ section.)</w:t>
      </w:r>
    </w:p>
    <w:p w14:paraId="6029A8BB" w14:textId="77777777" w:rsidR="00694F78" w:rsidRDefault="00694F78" w:rsidP="00694F78">
      <w:pPr>
        <w:pStyle w:val="Heading4"/>
        <w:spacing w:before="0" w:after="48" w:line="324" w:lineRule="atLeast"/>
        <w:rPr>
          <w:rFonts w:ascii="Verdana" w:hAnsi="Verdana"/>
          <w:color w:val="FFFFFF"/>
          <w:sz w:val="18"/>
          <w:szCs w:val="18"/>
        </w:rPr>
      </w:pPr>
      <w:r>
        <w:rPr>
          <w:rFonts w:ascii="Verdana" w:hAnsi="Verdana"/>
          <w:color w:val="FFFFFF"/>
          <w:sz w:val="18"/>
          <w:szCs w:val="18"/>
        </w:rPr>
        <w:t>Can I get legal aid for my family law problem?</w:t>
      </w:r>
    </w:p>
    <w:p w14:paraId="393AFBDB" w14:textId="597CE3E2" w:rsidR="00694F78" w:rsidRDefault="00AA73EA" w:rsidP="00694F7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Can</w:t>
      </w:r>
      <w:r w:rsidR="00694F78">
        <w:rPr>
          <w:rFonts w:ascii="Calibri" w:eastAsia="Times New Roman" w:hAnsi="Calibri" w:cs="Times New Roman"/>
          <w:szCs w:val="24"/>
        </w:rPr>
        <w:t xml:space="preserve"> you get legal aid for </w:t>
      </w:r>
      <w:r>
        <w:rPr>
          <w:rFonts w:ascii="Calibri" w:eastAsia="Times New Roman" w:hAnsi="Calibri" w:cs="Times New Roman"/>
          <w:szCs w:val="24"/>
        </w:rPr>
        <w:t xml:space="preserve">a </w:t>
      </w:r>
      <w:r w:rsidR="00694F78">
        <w:rPr>
          <w:rFonts w:ascii="Calibri" w:eastAsia="Times New Roman" w:hAnsi="Calibri" w:cs="Times New Roman"/>
          <w:szCs w:val="24"/>
        </w:rPr>
        <w:t>family law problem? ________________________________________________________________________________________________________________________________________________</w:t>
      </w:r>
    </w:p>
    <w:p w14:paraId="26DCC5F2" w14:textId="77777777" w:rsidR="00694F78" w:rsidRDefault="00694F78" w:rsidP="00694F7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 xml:space="preserve">At what age can children choose which parent </w:t>
      </w:r>
      <w:r w:rsidR="00512A33">
        <w:rPr>
          <w:rFonts w:ascii="Calibri" w:eastAsia="Times New Roman" w:hAnsi="Calibri" w:cs="Times New Roman"/>
          <w:szCs w:val="24"/>
        </w:rPr>
        <w:t>they will live</w:t>
      </w:r>
      <w:r>
        <w:rPr>
          <w:rFonts w:ascii="Calibri" w:eastAsia="Times New Roman" w:hAnsi="Calibri" w:cs="Times New Roman"/>
          <w:szCs w:val="24"/>
        </w:rPr>
        <w:t xml:space="preserve"> with? ________________________________________________________________________________________________________________________________________________</w:t>
      </w:r>
    </w:p>
    <w:p w14:paraId="7EA29007" w14:textId="77777777" w:rsidR="00694F78" w:rsidRDefault="00694F78" w:rsidP="00694F7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Can you have the paternity test done before the baby is born? ________________________________________________________________________________________________________________________________________________</w:t>
      </w:r>
    </w:p>
    <w:p w14:paraId="3D7C68CF" w14:textId="77777777" w:rsidR="00694F78" w:rsidRDefault="00694F78" w:rsidP="00694F7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 w:rsidRPr="00694F78">
        <w:rPr>
          <w:rFonts w:ascii="Calibri" w:eastAsia="Times New Roman" w:hAnsi="Calibri" w:cs="Times New Roman"/>
          <w:szCs w:val="24"/>
        </w:rPr>
        <w:t>When can you stop paying child support? ________________________________________________________________________________________________________________________________________________</w:t>
      </w:r>
    </w:p>
    <w:p w14:paraId="68CDA83C" w14:textId="77777777" w:rsidR="00FB5DB5" w:rsidRDefault="00FB5DB5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br w:type="page"/>
      </w:r>
    </w:p>
    <w:p w14:paraId="34BBFA3D" w14:textId="77777777" w:rsidR="00512A33" w:rsidRDefault="003F4C36" w:rsidP="00512A33">
      <w:pPr>
        <w:tabs>
          <w:tab w:val="left" w:pos="6061"/>
        </w:tabs>
        <w:spacing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 xml:space="preserve">What did you learn? </w:t>
      </w:r>
    </w:p>
    <w:p w14:paraId="2A7BB3FA" w14:textId="77777777" w:rsidR="003F4C36" w:rsidRDefault="003F4C36" w:rsidP="003F4C36">
      <w:pPr>
        <w:tabs>
          <w:tab w:val="left" w:pos="6061"/>
        </w:tabs>
        <w:spacing w:line="480" w:lineRule="auto"/>
        <w:rPr>
          <w:rFonts w:ascii="Calibri" w:eastAsia="Times New Roman" w:hAnsi="Calibri" w:cs="Times New Roman"/>
          <w:color w:val="000000"/>
          <w:szCs w:val="24"/>
        </w:rPr>
      </w:pPr>
      <w:r w:rsidRPr="007336B3">
        <w:rPr>
          <w:rFonts w:ascii="Calibri" w:eastAsia="Times New Roman" w:hAnsi="Calibri" w:cs="Times New Roman"/>
          <w:color w:val="000000"/>
          <w:szCs w:val="24"/>
        </w:rPr>
        <w:t>Fill this out on your own.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1562"/>
        <w:gridCol w:w="1569"/>
        <w:gridCol w:w="1561"/>
      </w:tblGrid>
      <w:tr w:rsidR="003F4C36" w14:paraId="3955C5FF" w14:textId="77777777" w:rsidTr="00205D97">
        <w:trPr>
          <w:trHeight w:val="1061"/>
        </w:trPr>
        <w:tc>
          <w:tcPr>
            <w:tcW w:w="4788" w:type="dxa"/>
          </w:tcPr>
          <w:p w14:paraId="66B4520A" w14:textId="77777777" w:rsidR="003F4C36" w:rsidRDefault="003F4C36" w:rsidP="00205D97">
            <w:pPr>
              <w:tabs>
                <w:tab w:val="left" w:pos="6061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</w:p>
        </w:tc>
        <w:tc>
          <w:tcPr>
            <w:tcW w:w="1596" w:type="dxa"/>
          </w:tcPr>
          <w:p w14:paraId="2EBC29C4" w14:textId="77777777" w:rsidR="003F4C36" w:rsidRPr="00E86998" w:rsidRDefault="003F4C36" w:rsidP="00512A33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Yes, I can do this on my own.</w:t>
            </w:r>
          </w:p>
        </w:tc>
        <w:tc>
          <w:tcPr>
            <w:tcW w:w="1596" w:type="dxa"/>
          </w:tcPr>
          <w:p w14:paraId="039B1FC5" w14:textId="77777777" w:rsidR="003F4C36" w:rsidRPr="00E86998" w:rsidRDefault="003F4C36" w:rsidP="00512A33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need to review this.</w:t>
            </w:r>
          </w:p>
        </w:tc>
        <w:tc>
          <w:tcPr>
            <w:tcW w:w="1596" w:type="dxa"/>
          </w:tcPr>
          <w:p w14:paraId="711E7AB1" w14:textId="77777777" w:rsidR="003F4C36" w:rsidRPr="00E86998" w:rsidRDefault="003F4C36" w:rsidP="00512A33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can’t do this yet.</w:t>
            </w:r>
          </w:p>
        </w:tc>
      </w:tr>
      <w:tr w:rsidR="003F4C36" w14:paraId="0AD7928B" w14:textId="77777777" w:rsidTr="00205D97">
        <w:trPr>
          <w:trHeight w:val="1025"/>
        </w:trPr>
        <w:tc>
          <w:tcPr>
            <w:tcW w:w="4788" w:type="dxa"/>
            <w:vAlign w:val="center"/>
          </w:tcPr>
          <w:p w14:paraId="2A999E7B" w14:textId="77777777" w:rsidR="003F4C36" w:rsidRPr="009873F9" w:rsidRDefault="003F4C36" w:rsidP="00205D97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>
              <w:rPr>
                <w:rStyle w:val="Style1Char"/>
                <w:sz w:val="28"/>
              </w:rPr>
              <w:t>I can</w:t>
            </w:r>
            <w:r w:rsidR="0081715B">
              <w:rPr>
                <w:rStyle w:val="Style1Char"/>
                <w:sz w:val="28"/>
              </w:rPr>
              <w:t xml:space="preserve"> understand key terms about family law</w:t>
            </w:r>
            <w:r w:rsidR="00305E78">
              <w:rPr>
                <w:rStyle w:val="Style1Char"/>
                <w:sz w:val="28"/>
              </w:rPr>
              <w:t>s</w:t>
            </w:r>
            <w:r w:rsidR="0081715B">
              <w:rPr>
                <w:rStyle w:val="Style1Char"/>
                <w:sz w:val="28"/>
              </w:rPr>
              <w:t xml:space="preserve"> in Canada</w:t>
            </w:r>
            <w:r w:rsidRPr="009873F9">
              <w:rPr>
                <w:rStyle w:val="Style1Char"/>
                <w:sz w:val="28"/>
              </w:rPr>
              <w:t>.</w:t>
            </w:r>
          </w:p>
        </w:tc>
        <w:tc>
          <w:tcPr>
            <w:tcW w:w="1596" w:type="dxa"/>
            <w:vAlign w:val="center"/>
          </w:tcPr>
          <w:p w14:paraId="62619C2A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55B0DC09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7CF62ADE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3F4C36" w14:paraId="55098199" w14:textId="77777777" w:rsidTr="00205D97">
        <w:trPr>
          <w:trHeight w:val="1025"/>
        </w:trPr>
        <w:tc>
          <w:tcPr>
            <w:tcW w:w="4788" w:type="dxa"/>
            <w:vAlign w:val="center"/>
          </w:tcPr>
          <w:p w14:paraId="0B1D96C5" w14:textId="77777777" w:rsidR="003F4C36" w:rsidRPr="009873F9" w:rsidRDefault="003F4C36" w:rsidP="00205D97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>
              <w:rPr>
                <w:sz w:val="28"/>
              </w:rPr>
              <w:t>I can read in order to find information and take notes on family laws in Canada.</w:t>
            </w:r>
          </w:p>
        </w:tc>
        <w:tc>
          <w:tcPr>
            <w:tcW w:w="1596" w:type="dxa"/>
            <w:vAlign w:val="center"/>
          </w:tcPr>
          <w:p w14:paraId="092DC6DB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3C327761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771AAA70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3F4C36" w14:paraId="5941690D" w14:textId="77777777" w:rsidTr="00205D97">
        <w:trPr>
          <w:trHeight w:val="1025"/>
        </w:trPr>
        <w:tc>
          <w:tcPr>
            <w:tcW w:w="4788" w:type="dxa"/>
            <w:vAlign w:val="center"/>
          </w:tcPr>
          <w:p w14:paraId="68BDAE9C" w14:textId="77777777" w:rsidR="003F4C36" w:rsidRPr="009873F9" w:rsidRDefault="003F4C36" w:rsidP="00205D97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9873F9">
              <w:rPr>
                <w:sz w:val="28"/>
              </w:rPr>
              <w:t xml:space="preserve">I </w:t>
            </w:r>
            <w:r>
              <w:rPr>
                <w:sz w:val="28"/>
              </w:rPr>
              <w:t>can compare laws in Canada with laws in my home country.</w:t>
            </w:r>
          </w:p>
        </w:tc>
        <w:tc>
          <w:tcPr>
            <w:tcW w:w="1596" w:type="dxa"/>
            <w:vAlign w:val="center"/>
          </w:tcPr>
          <w:p w14:paraId="4FE08351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731AA2CC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5FE46D49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3F4C36" w14:paraId="66C05E10" w14:textId="77777777" w:rsidTr="00205D97">
        <w:trPr>
          <w:trHeight w:val="1025"/>
        </w:trPr>
        <w:tc>
          <w:tcPr>
            <w:tcW w:w="4788" w:type="dxa"/>
            <w:vAlign w:val="center"/>
          </w:tcPr>
          <w:p w14:paraId="3D680844" w14:textId="77777777" w:rsidR="003F4C36" w:rsidRPr="009873F9" w:rsidRDefault="003F4C36" w:rsidP="000E130C">
            <w:pPr>
              <w:tabs>
                <w:tab w:val="left" w:pos="6061"/>
              </w:tabs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9873F9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I can</w:t>
            </w:r>
            <w:r w:rsidR="00C65D73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 xml:space="preserve"> listen and understand others in order to </w:t>
            </w:r>
            <w:r w:rsidR="000E130C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make comparisons</w:t>
            </w:r>
            <w:r w:rsidRPr="009873F9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1596" w:type="dxa"/>
            <w:vAlign w:val="center"/>
          </w:tcPr>
          <w:p w14:paraId="5B11EBCC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598FDBCE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7EF060D9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3F4C36" w14:paraId="59724E8F" w14:textId="77777777" w:rsidTr="00205D97">
        <w:trPr>
          <w:trHeight w:val="1025"/>
        </w:trPr>
        <w:tc>
          <w:tcPr>
            <w:tcW w:w="4788" w:type="dxa"/>
            <w:vAlign w:val="center"/>
          </w:tcPr>
          <w:p w14:paraId="7CE5881D" w14:textId="77777777" w:rsidR="003F4C36" w:rsidRPr="009873F9" w:rsidRDefault="003F4C36" w:rsidP="00B85294">
            <w:pPr>
              <w:tabs>
                <w:tab w:val="left" w:pos="6061"/>
              </w:tabs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9873F9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 xml:space="preserve">I can </w:t>
            </w:r>
            <w:r w:rsidR="00B85294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research and find information</w:t>
            </w:r>
            <w:r w:rsidR="00C65D73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 xml:space="preserve"> </w:t>
            </w:r>
            <w:r w:rsidR="00B85294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online</w:t>
            </w:r>
            <w:r w:rsidRPr="009873F9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1596" w:type="dxa"/>
            <w:vAlign w:val="center"/>
          </w:tcPr>
          <w:p w14:paraId="0CA3CDDA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031CEDDB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07DD8CE1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</w:tbl>
    <w:p w14:paraId="113CA4FA" w14:textId="77777777" w:rsidR="00C04BFA" w:rsidRDefault="00C04BFA" w:rsidP="003F4C36">
      <w:pPr>
        <w:tabs>
          <w:tab w:val="left" w:pos="6061"/>
        </w:tabs>
        <w:spacing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14:paraId="5E91B7A0" w14:textId="77777777" w:rsidR="003F4C36" w:rsidRDefault="003F4C36" w:rsidP="00C04BFA">
      <w:pPr>
        <w:tabs>
          <w:tab w:val="left" w:pos="6061"/>
        </w:tabs>
        <w:spacing w:line="480" w:lineRule="auto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What else did you learn today? What other questions do you have about </w:t>
      </w:r>
      <w:r w:rsidR="00305E78">
        <w:rPr>
          <w:rFonts w:ascii="Calibri" w:eastAsia="Times New Roman" w:hAnsi="Calibri" w:cs="Times New Roman"/>
          <w:color w:val="000000"/>
          <w:szCs w:val="24"/>
        </w:rPr>
        <w:t>Family Law in Canada</w:t>
      </w:r>
      <w:r>
        <w:rPr>
          <w:rFonts w:ascii="Calibri" w:eastAsia="Times New Roman" w:hAnsi="Calibri" w:cs="Times New Roman"/>
          <w:color w:val="000000"/>
          <w:szCs w:val="24"/>
        </w:rPr>
        <w:t>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1319B9" w14:textId="77777777" w:rsidR="00815C7D" w:rsidRDefault="00815C7D">
      <w:pPr>
        <w:rPr>
          <w:b/>
          <w:sz w:val="36"/>
          <w:szCs w:val="24"/>
          <w:lang w:val="en"/>
        </w:rPr>
      </w:pPr>
      <w:r>
        <w:rPr>
          <w:b/>
          <w:sz w:val="36"/>
          <w:szCs w:val="24"/>
          <w:lang w:val="en"/>
        </w:rPr>
        <w:br w:type="page"/>
      </w:r>
    </w:p>
    <w:p w14:paraId="60D1199F" w14:textId="3091C3D9" w:rsidR="00C71DCC" w:rsidRDefault="00DD60C8" w:rsidP="00C71DCC">
      <w:pPr>
        <w:spacing w:after="0" w:line="360" w:lineRule="auto"/>
        <w:ind w:right="-540"/>
        <w:rPr>
          <w:sz w:val="36"/>
          <w:szCs w:val="24"/>
          <w:lang w:val="en"/>
        </w:rPr>
      </w:pPr>
      <w:r w:rsidRPr="001464FC">
        <w:rPr>
          <w:b/>
          <w:sz w:val="36"/>
          <w:szCs w:val="24"/>
          <w:lang w:val="en"/>
        </w:rPr>
        <w:lastRenderedPageBreak/>
        <w:t>Vocabulary Practice!</w:t>
      </w:r>
      <w:r>
        <w:rPr>
          <w:sz w:val="36"/>
          <w:szCs w:val="24"/>
          <w:lang w:val="en"/>
        </w:rPr>
        <w:t xml:space="preserve"> </w:t>
      </w:r>
    </w:p>
    <w:p w14:paraId="4FFA4247" w14:textId="50D0C945" w:rsidR="00C04A32" w:rsidRDefault="00DD60C8" w:rsidP="00DD60C8">
      <w:pPr>
        <w:spacing w:after="0" w:line="240" w:lineRule="auto"/>
        <w:ind w:right="-540"/>
        <w:rPr>
          <w:szCs w:val="24"/>
          <w:lang w:val="en"/>
        </w:rPr>
      </w:pPr>
      <w:r>
        <w:rPr>
          <w:szCs w:val="24"/>
          <w:lang w:val="en"/>
        </w:rPr>
        <w:t xml:space="preserve">ANSWER KEY AND DEFINITION CARDS </w:t>
      </w:r>
    </w:p>
    <w:p w14:paraId="4ECD710A" w14:textId="77777777" w:rsidR="00FB5DB5" w:rsidRPr="00FB5DB5" w:rsidRDefault="00FB5DB5" w:rsidP="00DD60C8">
      <w:pPr>
        <w:spacing w:after="0" w:line="240" w:lineRule="auto"/>
        <w:ind w:right="-540"/>
        <w:rPr>
          <w:szCs w:val="24"/>
          <w:lang w:val="en"/>
        </w:rPr>
      </w:pPr>
    </w:p>
    <w:tbl>
      <w:tblPr>
        <w:tblStyle w:val="TableGrid"/>
        <w:tblW w:w="10096" w:type="dxa"/>
        <w:tblBorders>
          <w:top w:val="dashed" w:sz="6" w:space="0" w:color="auto"/>
          <w:left w:val="dashed" w:sz="6" w:space="0" w:color="auto"/>
          <w:bottom w:val="dashed" w:sz="6" w:space="0" w:color="auto"/>
          <w:right w:val="dashed" w:sz="6" w:space="0" w:color="auto"/>
          <w:insideH w:val="dashed" w:sz="6" w:space="0" w:color="auto"/>
          <w:insideV w:val="dashed" w:sz="6" w:space="0" w:color="auto"/>
        </w:tblBorders>
        <w:tblLook w:val="04A0" w:firstRow="1" w:lastRow="0" w:firstColumn="1" w:lastColumn="0" w:noHBand="0" w:noVBand="1"/>
      </w:tblPr>
      <w:tblGrid>
        <w:gridCol w:w="2011"/>
        <w:gridCol w:w="8085"/>
      </w:tblGrid>
      <w:tr w:rsidR="00DD60C8" w:rsidRPr="00DD60C8" w14:paraId="75F18FEB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3A765EE8" w14:textId="77777777" w:rsidR="00DD60C8" w:rsidRPr="00DD60C8" w:rsidRDefault="00DD60C8" w:rsidP="00DD60C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spouse</w:t>
            </w:r>
          </w:p>
        </w:tc>
        <w:tc>
          <w:tcPr>
            <w:tcW w:w="8085" w:type="dxa"/>
            <w:vAlign w:val="center"/>
          </w:tcPr>
          <w:p w14:paraId="6A23AEB0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someone you are married to or living with in a marriage-like situation</w:t>
            </w:r>
          </w:p>
        </w:tc>
      </w:tr>
      <w:tr w:rsidR="00DD60C8" w:rsidRPr="00DD60C8" w14:paraId="3F222958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4F2B1F7C" w14:textId="77777777" w:rsidR="00DD60C8" w:rsidRPr="00DD60C8" w:rsidRDefault="00DD60C8" w:rsidP="00DD60C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civil</w:t>
            </w:r>
          </w:p>
        </w:tc>
        <w:tc>
          <w:tcPr>
            <w:tcW w:w="8085" w:type="dxa"/>
            <w:vAlign w:val="center"/>
          </w:tcPr>
          <w:p w14:paraId="4463AE4A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 xml:space="preserve">related to citizens; </w:t>
            </w:r>
            <w:r w:rsidR="00E82677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 xml:space="preserve">non-religious; </w:t>
            </w: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 xml:space="preserve">public or political </w:t>
            </w:r>
          </w:p>
        </w:tc>
      </w:tr>
      <w:tr w:rsidR="00DD60C8" w:rsidRPr="00DD60C8" w14:paraId="4A027C4F" w14:textId="77777777" w:rsidTr="00C04A32">
        <w:trPr>
          <w:trHeight w:val="821"/>
        </w:trPr>
        <w:tc>
          <w:tcPr>
            <w:tcW w:w="2011" w:type="dxa"/>
            <w:vAlign w:val="center"/>
          </w:tcPr>
          <w:p w14:paraId="1C98F45B" w14:textId="77777777" w:rsidR="00DD60C8" w:rsidRPr="00DD60C8" w:rsidRDefault="00DD60C8" w:rsidP="00DD60C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common-law</w:t>
            </w:r>
          </w:p>
        </w:tc>
        <w:tc>
          <w:tcPr>
            <w:tcW w:w="8085" w:type="dxa"/>
            <w:vAlign w:val="center"/>
          </w:tcPr>
          <w:p w14:paraId="32E3034D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a marriage-like relationship between two people who have lived together for many years</w:t>
            </w:r>
          </w:p>
        </w:tc>
      </w:tr>
      <w:tr w:rsidR="00DD60C8" w:rsidRPr="00DD60C8" w14:paraId="739265B7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5C67CCA5" w14:textId="77777777" w:rsidR="00DD60C8" w:rsidRPr="00DD60C8" w:rsidRDefault="00DD60C8" w:rsidP="00DD60C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legal</w:t>
            </w:r>
          </w:p>
        </w:tc>
        <w:tc>
          <w:tcPr>
            <w:tcW w:w="8085" w:type="dxa"/>
            <w:vAlign w:val="center"/>
          </w:tcPr>
          <w:p w14:paraId="1522D001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allowed by law</w:t>
            </w:r>
          </w:p>
        </w:tc>
      </w:tr>
      <w:tr w:rsidR="00DD60C8" w:rsidRPr="00DD60C8" w14:paraId="158BE985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525515E4" w14:textId="77777777" w:rsidR="00DD60C8" w:rsidRPr="00DD60C8" w:rsidRDefault="00DD60C8" w:rsidP="00DD60C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adultery</w:t>
            </w:r>
          </w:p>
        </w:tc>
        <w:tc>
          <w:tcPr>
            <w:tcW w:w="8085" w:type="dxa"/>
            <w:vAlign w:val="center"/>
          </w:tcPr>
          <w:p w14:paraId="2535A1C6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the act of being unfaithful to a marriage partner; having sexual relations with someone you are not married to</w:t>
            </w:r>
          </w:p>
        </w:tc>
      </w:tr>
      <w:tr w:rsidR="00DD60C8" w:rsidRPr="00DD60C8" w14:paraId="50FC9D1D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338A5CD2" w14:textId="77777777" w:rsidR="00DD60C8" w:rsidRPr="00DD60C8" w:rsidRDefault="00DD60C8" w:rsidP="00DD60C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divorce</w:t>
            </w:r>
          </w:p>
        </w:tc>
        <w:tc>
          <w:tcPr>
            <w:tcW w:w="8085" w:type="dxa"/>
            <w:vAlign w:val="center"/>
          </w:tcPr>
          <w:p w14:paraId="5E17C565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the legal separation of two people who were married</w:t>
            </w:r>
          </w:p>
        </w:tc>
      </w:tr>
      <w:tr w:rsidR="00DD60C8" w:rsidRPr="00DD60C8" w14:paraId="6EC7696E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0624512F" w14:textId="77777777" w:rsidR="00DD60C8" w:rsidRPr="00DD60C8" w:rsidRDefault="00DD60C8" w:rsidP="00DD60C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breakdown</w:t>
            </w:r>
          </w:p>
        </w:tc>
        <w:tc>
          <w:tcPr>
            <w:tcW w:w="8085" w:type="dxa"/>
            <w:vAlign w:val="center"/>
          </w:tcPr>
          <w:p w14:paraId="3A4B1DEA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fail; stop working</w:t>
            </w:r>
          </w:p>
        </w:tc>
      </w:tr>
      <w:tr w:rsidR="00DD60C8" w:rsidRPr="00DD60C8" w14:paraId="30025A9A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73248F7A" w14:textId="77777777" w:rsidR="00DD60C8" w:rsidRPr="00DD60C8" w:rsidRDefault="00DD60C8" w:rsidP="00DD60C8">
            <w:pPr>
              <w:rPr>
                <w:b/>
                <w:sz w:val="28"/>
                <w:szCs w:val="36"/>
                <w:lang w:val="en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intention</w:t>
            </w:r>
          </w:p>
        </w:tc>
        <w:tc>
          <w:tcPr>
            <w:tcW w:w="8085" w:type="dxa"/>
            <w:vAlign w:val="center"/>
          </w:tcPr>
          <w:p w14:paraId="5CA13886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plan of action; goal; aim</w:t>
            </w:r>
          </w:p>
        </w:tc>
      </w:tr>
      <w:tr w:rsidR="00DD60C8" w:rsidRPr="00DD60C8" w14:paraId="5CD37A8A" w14:textId="77777777" w:rsidTr="00C04A32">
        <w:trPr>
          <w:trHeight w:val="821"/>
        </w:trPr>
        <w:tc>
          <w:tcPr>
            <w:tcW w:w="2011" w:type="dxa"/>
            <w:vAlign w:val="center"/>
          </w:tcPr>
          <w:p w14:paraId="655A8B54" w14:textId="77777777" w:rsidR="00DD60C8" w:rsidRPr="00DD60C8" w:rsidRDefault="00DD60C8" w:rsidP="00DD60C8">
            <w:pPr>
              <w:rPr>
                <w:b/>
                <w:sz w:val="28"/>
                <w:szCs w:val="36"/>
                <w:lang w:val="en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permission</w:t>
            </w:r>
          </w:p>
        </w:tc>
        <w:tc>
          <w:tcPr>
            <w:tcW w:w="8085" w:type="dxa"/>
            <w:vAlign w:val="center"/>
          </w:tcPr>
          <w:p w14:paraId="5D9FF6FF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agreement; allowed to do something by someone</w:t>
            </w:r>
          </w:p>
        </w:tc>
      </w:tr>
      <w:tr w:rsidR="00DD60C8" w:rsidRPr="00DD60C8" w14:paraId="2E2A24A1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3810DB2C" w14:textId="77777777" w:rsidR="00DD60C8" w:rsidRPr="00DD60C8" w:rsidRDefault="00DD60C8" w:rsidP="00DD60C8">
            <w:pPr>
              <w:rPr>
                <w:b/>
                <w:sz w:val="28"/>
                <w:szCs w:val="36"/>
                <w:lang w:val="en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file</w:t>
            </w:r>
          </w:p>
        </w:tc>
        <w:tc>
          <w:tcPr>
            <w:tcW w:w="8085" w:type="dxa"/>
            <w:vAlign w:val="center"/>
          </w:tcPr>
          <w:p w14:paraId="79B4F50E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 xml:space="preserve">to make an application; to arrange </w:t>
            </w:r>
          </w:p>
        </w:tc>
      </w:tr>
      <w:tr w:rsidR="00DD60C8" w:rsidRPr="00DD60C8" w14:paraId="79F134EA" w14:textId="77777777" w:rsidTr="00C04A32">
        <w:trPr>
          <w:trHeight w:val="884"/>
        </w:trPr>
        <w:tc>
          <w:tcPr>
            <w:tcW w:w="2011" w:type="dxa"/>
            <w:vAlign w:val="center"/>
          </w:tcPr>
          <w:p w14:paraId="21CC08C9" w14:textId="77777777" w:rsidR="00DD60C8" w:rsidRPr="00DD60C8" w:rsidRDefault="00DD60C8" w:rsidP="00DD60C8">
            <w:pPr>
              <w:rPr>
                <w:b/>
                <w:sz w:val="28"/>
                <w:szCs w:val="36"/>
                <w:lang w:val="en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court order</w:t>
            </w:r>
          </w:p>
        </w:tc>
        <w:tc>
          <w:tcPr>
            <w:tcW w:w="8085" w:type="dxa"/>
            <w:vAlign w:val="center"/>
          </w:tcPr>
          <w:p w14:paraId="2B79C7C2" w14:textId="77777777" w:rsidR="00DD60C8" w:rsidRPr="00C04A32" w:rsidRDefault="00DD60C8" w:rsidP="000810AC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 xml:space="preserve">a command </w:t>
            </w:r>
            <w:r w:rsidRPr="00512A33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 xml:space="preserve">by </w:t>
            </w:r>
            <w:r w:rsidR="000810AC" w:rsidRPr="00512A33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a judge</w:t>
            </w:r>
            <w:r w:rsidR="00C04A32"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 xml:space="preserve"> to do something</w:t>
            </w:r>
          </w:p>
        </w:tc>
      </w:tr>
    </w:tbl>
    <w:p w14:paraId="3587F43D" w14:textId="77777777" w:rsidR="00DD60C8" w:rsidRDefault="00DD60C8" w:rsidP="00DD60C8">
      <w:pPr>
        <w:spacing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14:paraId="6ECEA964" w14:textId="77777777" w:rsidR="00815C7D" w:rsidRDefault="00815C7D" w:rsidP="00512A33">
      <w:pPr>
        <w:tabs>
          <w:tab w:val="left" w:pos="589"/>
        </w:tabs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14:paraId="25595170" w14:textId="77777777" w:rsidR="00512A33" w:rsidRDefault="00C04A32" w:rsidP="00512A33">
      <w:pPr>
        <w:tabs>
          <w:tab w:val="left" w:pos="589"/>
        </w:tabs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 xml:space="preserve">Say it! </w:t>
      </w:r>
    </w:p>
    <w:p w14:paraId="6E95F6CC" w14:textId="77777777" w:rsidR="00C04A32" w:rsidRDefault="00C04A32" w:rsidP="00FB5DB5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ANSWER KEY </w:t>
      </w:r>
    </w:p>
    <w:p w14:paraId="0A29EA65" w14:textId="77777777" w:rsidR="00C04A32" w:rsidRDefault="00C04A32" w:rsidP="00C04A32">
      <w:pPr>
        <w:tabs>
          <w:tab w:val="left" w:pos="589"/>
        </w:tabs>
        <w:spacing w:after="0"/>
        <w:ind w:left="89"/>
        <w:rPr>
          <w:rFonts w:ascii="Calibri" w:eastAsia="Times New Roman" w:hAnsi="Calibri" w:cs="Times New Roman"/>
          <w:color w:val="000000"/>
          <w:szCs w:val="24"/>
        </w:rPr>
      </w:pPr>
    </w:p>
    <w:p w14:paraId="0511E8F4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2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married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52"/>
          <w:szCs w:val="24"/>
        </w:rPr>
        <w:t>ma’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proofErr w:type="spellStart"/>
      <w:r>
        <w:rPr>
          <w:rFonts w:ascii="Calibri" w:eastAsia="Times New Roman" w:hAnsi="Calibri" w:cs="Times New Roman"/>
          <w:b/>
          <w:color w:val="000000"/>
          <w:sz w:val="32"/>
          <w:szCs w:val="24"/>
        </w:rPr>
        <w:t>rried</w:t>
      </w:r>
      <w:proofErr w:type="spellEnd"/>
    </w:p>
    <w:p w14:paraId="1B229E54" w14:textId="77777777" w:rsidR="00C04A32" w:rsidRPr="00C04A32" w:rsidRDefault="009865AD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divorce</w:t>
      </w:r>
      <w:r w:rsidR="00C04A32"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="00C04A32"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="00C04A32"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="00C04A32"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="00C04A32"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di</w:t>
      </w:r>
      <w:r w:rsidR="00C04A32"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proofErr w:type="spellStart"/>
      <w:r w:rsidR="00C04A32"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vor</w:t>
      </w:r>
      <w:r>
        <w:rPr>
          <w:rFonts w:ascii="Calibri" w:eastAsia="Times New Roman" w:hAnsi="Calibri" w:cs="Times New Roman"/>
          <w:b/>
          <w:color w:val="000000"/>
          <w:sz w:val="52"/>
          <w:szCs w:val="24"/>
        </w:rPr>
        <w:t>ce</w:t>
      </w:r>
      <w:proofErr w:type="spellEnd"/>
      <w:r>
        <w:rPr>
          <w:rFonts w:ascii="Calibri" w:eastAsia="Times New Roman" w:hAnsi="Calibri" w:cs="Times New Roman"/>
          <w:b/>
          <w:color w:val="000000"/>
          <w:sz w:val="52"/>
          <w:szCs w:val="24"/>
        </w:rPr>
        <w:t>’</w:t>
      </w:r>
    </w:p>
    <w:p w14:paraId="1A20AD26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separated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se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’ 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pa</w:t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ab/>
      </w:r>
      <w:proofErr w:type="spellStart"/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ra</w:t>
      </w:r>
      <w:proofErr w:type="spellEnd"/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ab/>
        <w:t>ted</w:t>
      </w:r>
    </w:p>
    <w:p w14:paraId="729F39DB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civil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ci</w:t>
      </w:r>
      <w:r>
        <w:rPr>
          <w:rFonts w:ascii="Calibri" w:eastAsia="Times New Roman" w:hAnsi="Calibri" w:cs="Times New Roman"/>
          <w:b/>
          <w:color w:val="000000"/>
          <w:sz w:val="52"/>
          <w:szCs w:val="24"/>
        </w:rPr>
        <w:t>’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proofErr w:type="spellStart"/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vil</w:t>
      </w:r>
      <w:proofErr w:type="spellEnd"/>
    </w:p>
    <w:p w14:paraId="617B8975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common-law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co’</w:t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ab/>
      </w:r>
      <w:proofErr w:type="spellStart"/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mmon</w:t>
      </w:r>
      <w:proofErr w:type="spellEnd"/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 xml:space="preserve"> 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law</w:t>
      </w:r>
      <w:r>
        <w:rPr>
          <w:rFonts w:ascii="Calibri" w:eastAsia="Times New Roman" w:hAnsi="Calibri" w:cs="Times New Roman"/>
          <w:b/>
          <w:color w:val="000000"/>
          <w:sz w:val="52"/>
          <w:szCs w:val="24"/>
        </w:rPr>
        <w:t>’</w:t>
      </w:r>
    </w:p>
    <w:p w14:paraId="5B5533EE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legal 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le’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gal</w:t>
      </w:r>
    </w:p>
    <w:p w14:paraId="6EB616E9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adultery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a</w:t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ab/>
      </w:r>
      <w:proofErr w:type="spellStart"/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dul</w:t>
      </w:r>
      <w:proofErr w:type="spellEnd"/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’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proofErr w:type="spellStart"/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ter</w:t>
      </w:r>
      <w:proofErr w:type="spellEnd"/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ab/>
        <w:t>y</w:t>
      </w:r>
    </w:p>
    <w:p w14:paraId="5A99E699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breakdown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break’</w:t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ab/>
        <w:t>down</w:t>
      </w:r>
    </w:p>
    <w:p w14:paraId="5D306275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intention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in</w:t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ten’</w:t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ab/>
      </w:r>
      <w:proofErr w:type="spellStart"/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sion</w:t>
      </w:r>
      <w:proofErr w:type="spellEnd"/>
    </w:p>
    <w:p w14:paraId="243E0B68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permission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per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mi’</w:t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ab/>
      </w:r>
      <w:proofErr w:type="spellStart"/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ssion</w:t>
      </w:r>
      <w:proofErr w:type="spellEnd"/>
    </w:p>
    <w:p w14:paraId="20BDC9FE" w14:textId="2F33B758" w:rsidR="00347B0B" w:rsidRPr="004B1FC0" w:rsidRDefault="00C04A32" w:rsidP="00416D24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court order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court’</w:t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ab/>
        <w:t xml:space="preserve">or’ 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der</w:t>
      </w:r>
    </w:p>
    <w:sectPr w:rsidR="00347B0B" w:rsidRPr="004B1FC0" w:rsidSect="004404C7">
      <w:headerReference w:type="default" r:id="rId38"/>
      <w:footerReference w:type="default" r:id="rId39"/>
      <w:headerReference w:type="first" r:id="rId40"/>
      <w:footerReference w:type="first" r:id="rId41"/>
      <w:pgSz w:w="12240" w:h="15840"/>
      <w:pgMar w:top="1440" w:right="1440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903899" w14:textId="77777777" w:rsidR="00214E2C" w:rsidRDefault="00214E2C" w:rsidP="00892499">
      <w:pPr>
        <w:spacing w:after="0" w:line="240" w:lineRule="auto"/>
      </w:pPr>
      <w:r>
        <w:separator/>
      </w:r>
    </w:p>
  </w:endnote>
  <w:endnote w:type="continuationSeparator" w:id="0">
    <w:p w14:paraId="740A1424" w14:textId="77777777" w:rsidR="00214E2C" w:rsidRDefault="00214E2C" w:rsidP="00892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2EDA62" w14:textId="77777777" w:rsidR="00205D97" w:rsidRPr="00891073" w:rsidRDefault="00205D97">
    <w:pPr>
      <w:pStyle w:val="Footer"/>
      <w:rPr>
        <w:b/>
        <w:sz w:val="28"/>
      </w:rPr>
    </w:pPr>
    <w:r>
      <w:rPr>
        <w:b/>
        <w:sz w:val="28"/>
      </w:rPr>
      <w:t>Consumer Law: Consumer Problems and How to Make a Complaint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8ECAB9" w14:textId="6DCB3210" w:rsidR="00205D97" w:rsidRPr="004534FC" w:rsidRDefault="00205D97" w:rsidP="00205D97">
    <w:pPr>
      <w:pStyle w:val="Footer"/>
      <w:tabs>
        <w:tab w:val="clear" w:pos="9360"/>
        <w:tab w:val="right" w:pos="9720"/>
      </w:tabs>
      <w:ind w:right="-360"/>
      <w:rPr>
        <w:b/>
      </w:rPr>
    </w:pPr>
    <w:r>
      <w:rPr>
        <w:b/>
        <w:noProof/>
      </w:rPr>
      <w:drawing>
        <wp:anchor distT="0" distB="0" distL="114300" distR="114300" simplePos="0" relativeHeight="251668480" behindDoc="1" locked="0" layoutInCell="1" allowOverlap="1" wp14:anchorId="7AF81AAE" wp14:editId="5262C788">
          <wp:simplePos x="0" y="0"/>
          <wp:positionH relativeFrom="column">
            <wp:posOffset>4496320</wp:posOffset>
          </wp:positionH>
          <wp:positionV relativeFrom="paragraph">
            <wp:posOffset>-27305</wp:posOffset>
          </wp:positionV>
          <wp:extent cx="208892" cy="207010"/>
          <wp:effectExtent l="0" t="0" r="127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156" cy="2102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6081">
      <w:rPr>
        <w:b/>
        <w:noProof/>
      </w:rPr>
      <w:t xml:space="preserve"> </w:t>
    </w:r>
    <w:r>
      <w:rPr>
        <w:b/>
        <w:noProof/>
      </w:rPr>
      <w:t>Family Law:</w:t>
    </w:r>
    <w:r w:rsidRPr="007B6081">
      <w:rPr>
        <w:noProof/>
      </w:rPr>
      <w:t xml:space="preserve"> </w:t>
    </w:r>
    <w:r w:rsidR="002C7093">
      <w:rPr>
        <w:noProof/>
      </w:rPr>
      <w:t>Marriage, Separation and Divorc</w:t>
    </w:r>
    <w:r>
      <w:rPr>
        <w:noProof/>
      </w:rPr>
      <w:t>e</w:t>
    </w:r>
    <w:r>
      <w:rPr>
        <w:b/>
      </w:rPr>
      <w:tab/>
    </w:r>
    <w:r>
      <w:rPr>
        <w:b/>
      </w:rPr>
      <w:tab/>
      <w:t xml:space="preserve">- </w:t>
    </w:r>
    <w:r>
      <w:rPr>
        <w:sz w:val="20"/>
      </w:rPr>
      <w:t>People’s Law School 2013</w:t>
    </w:r>
  </w:p>
  <w:p w14:paraId="250400D0" w14:textId="77777777" w:rsidR="00205D97" w:rsidRPr="00205D97" w:rsidRDefault="00205D97" w:rsidP="00205D9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4B466E" w14:textId="67F3676B" w:rsidR="00205D97" w:rsidRPr="004534FC" w:rsidRDefault="00205D97" w:rsidP="00205D97">
    <w:pPr>
      <w:pStyle w:val="Footer"/>
      <w:tabs>
        <w:tab w:val="clear" w:pos="9360"/>
        <w:tab w:val="right" w:pos="9720"/>
      </w:tabs>
      <w:ind w:right="-360"/>
      <w:rPr>
        <w:b/>
      </w:rPr>
    </w:pPr>
    <w:r>
      <w:rPr>
        <w:b/>
        <w:noProof/>
      </w:rPr>
      <w:drawing>
        <wp:anchor distT="0" distB="0" distL="114300" distR="114300" simplePos="0" relativeHeight="251648000" behindDoc="1" locked="0" layoutInCell="1" allowOverlap="1" wp14:anchorId="7A63CF7B" wp14:editId="254E5657">
          <wp:simplePos x="0" y="0"/>
          <wp:positionH relativeFrom="column">
            <wp:posOffset>4486708</wp:posOffset>
          </wp:positionH>
          <wp:positionV relativeFrom="paragraph">
            <wp:posOffset>-36831</wp:posOffset>
          </wp:positionV>
          <wp:extent cx="218504" cy="21653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320" cy="218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6081">
      <w:rPr>
        <w:b/>
        <w:noProof/>
      </w:rPr>
      <w:t xml:space="preserve"> </w:t>
    </w:r>
    <w:r>
      <w:rPr>
        <w:b/>
        <w:noProof/>
      </w:rPr>
      <w:t>Family Law:</w:t>
    </w:r>
    <w:r w:rsidRPr="007B6081">
      <w:rPr>
        <w:noProof/>
      </w:rPr>
      <w:t xml:space="preserve"> </w:t>
    </w:r>
    <w:r w:rsidR="002C7093">
      <w:rPr>
        <w:noProof/>
      </w:rPr>
      <w:t>Marriage, Separation and Divorc</w:t>
    </w:r>
    <w:r>
      <w:rPr>
        <w:noProof/>
      </w:rPr>
      <w:t>e</w:t>
    </w:r>
    <w:r>
      <w:rPr>
        <w:b/>
      </w:rPr>
      <w:tab/>
    </w:r>
    <w:r>
      <w:rPr>
        <w:b/>
      </w:rPr>
      <w:tab/>
      <w:t xml:space="preserve">- </w:t>
    </w:r>
    <w:r>
      <w:rPr>
        <w:sz w:val="20"/>
      </w:rPr>
      <w:t>People’s Law School 2013</w:t>
    </w:r>
  </w:p>
  <w:p w14:paraId="0AD9C06F" w14:textId="77777777" w:rsidR="00205D97" w:rsidRPr="00205D97" w:rsidRDefault="00205D97" w:rsidP="00205D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CC5336" w14:textId="77777777" w:rsidR="00214E2C" w:rsidRDefault="00214E2C" w:rsidP="00892499">
      <w:pPr>
        <w:spacing w:after="0" w:line="240" w:lineRule="auto"/>
      </w:pPr>
      <w:r>
        <w:separator/>
      </w:r>
    </w:p>
  </w:footnote>
  <w:footnote w:type="continuationSeparator" w:id="0">
    <w:p w14:paraId="7F063FC0" w14:textId="77777777" w:rsidR="00214E2C" w:rsidRDefault="00214E2C" w:rsidP="00892499">
      <w:pPr>
        <w:spacing w:after="0" w:line="240" w:lineRule="auto"/>
      </w:pPr>
      <w:r>
        <w:continuationSeparator/>
      </w:r>
    </w:p>
  </w:footnote>
  <w:footnote w:id="1">
    <w:p w14:paraId="63C8629F" w14:textId="0427EED7" w:rsidR="00815C7D" w:rsidRDefault="00815C7D" w:rsidP="00815C7D">
      <w:pPr>
        <w:pStyle w:val="FootnoteText"/>
      </w:pPr>
      <w:r w:rsidRPr="00B4725C">
        <w:rPr>
          <w:rStyle w:val="FootnoteReference"/>
          <w:sz w:val="14"/>
        </w:rPr>
        <w:footnoteRef/>
      </w:r>
      <w:r w:rsidRPr="00B4725C">
        <w:rPr>
          <w:sz w:val="14"/>
        </w:rPr>
        <w:t xml:space="preserve"> All images </w:t>
      </w:r>
      <w:r>
        <w:rPr>
          <w:sz w:val="14"/>
        </w:rPr>
        <w:t xml:space="preserve">retrieved </w:t>
      </w:r>
      <w:r w:rsidRPr="00B4725C">
        <w:rPr>
          <w:sz w:val="14"/>
        </w:rPr>
        <w:t>from</w:t>
      </w:r>
      <w:r>
        <w:rPr>
          <w:sz w:val="14"/>
        </w:rPr>
        <w:t xml:space="preserve">: </w:t>
      </w:r>
      <w:hyperlink r:id="rId1" w:history="1">
        <w:r w:rsidRPr="00B4725C">
          <w:rPr>
            <w:rStyle w:val="Hyperlink"/>
            <w:sz w:val="14"/>
          </w:rPr>
          <w:t>http://office.microsoft.com/en-us/images/?CTT=6&amp;ver=14&amp;app=winword.exe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8FA3F5" w14:textId="77777777" w:rsidR="00205D97" w:rsidRDefault="00205D97" w:rsidP="00884EB9">
    <w:pPr>
      <w:pStyle w:val="Titl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6F31D7B" wp14:editId="07BEC876">
          <wp:simplePos x="0" y="0"/>
          <wp:positionH relativeFrom="column">
            <wp:posOffset>4210050</wp:posOffset>
          </wp:positionH>
          <wp:positionV relativeFrom="paragraph">
            <wp:posOffset>-280670</wp:posOffset>
          </wp:positionV>
          <wp:extent cx="1725295" cy="579120"/>
          <wp:effectExtent l="0" t="0" r="8255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Consumer Law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69AFAA" w14:textId="77777777" w:rsidR="00205D97" w:rsidRDefault="00205D97" w:rsidP="00FE5265">
    <w:pPr>
      <w:pStyle w:val="Title"/>
      <w:tabs>
        <w:tab w:val="left" w:pos="8271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D1D0300" wp14:editId="1D08F051">
          <wp:simplePos x="0" y="0"/>
          <wp:positionH relativeFrom="column">
            <wp:posOffset>4229100</wp:posOffset>
          </wp:positionH>
          <wp:positionV relativeFrom="paragraph">
            <wp:posOffset>-172085</wp:posOffset>
          </wp:positionV>
          <wp:extent cx="1725295" cy="579120"/>
          <wp:effectExtent l="0" t="0" r="825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Family Law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CC022" w14:textId="77777777" w:rsidR="00205D97" w:rsidRDefault="00205D97" w:rsidP="00884EB9">
    <w:pPr>
      <w:pStyle w:val="Title"/>
    </w:pPr>
    <w:r w:rsidRPr="00E975EF">
      <w:rPr>
        <w:noProof/>
        <w:sz w:val="44"/>
      </w:rPr>
      <w:drawing>
        <wp:anchor distT="0" distB="0" distL="114300" distR="114300" simplePos="0" relativeHeight="251658240" behindDoc="1" locked="0" layoutInCell="1" allowOverlap="1" wp14:anchorId="61A0B687" wp14:editId="6D874B62">
          <wp:simplePos x="0" y="0"/>
          <wp:positionH relativeFrom="column">
            <wp:posOffset>4248150</wp:posOffset>
          </wp:positionH>
          <wp:positionV relativeFrom="paragraph">
            <wp:posOffset>-181610</wp:posOffset>
          </wp:positionV>
          <wp:extent cx="1725295" cy="579120"/>
          <wp:effectExtent l="0" t="0" r="825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75EF">
      <w:t>Family Law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1179E"/>
    <w:multiLevelType w:val="hybridMultilevel"/>
    <w:tmpl w:val="732CF77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796A85"/>
    <w:multiLevelType w:val="hybridMultilevel"/>
    <w:tmpl w:val="5A32C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317BB2"/>
    <w:multiLevelType w:val="hybridMultilevel"/>
    <w:tmpl w:val="7E8894C6"/>
    <w:lvl w:ilvl="0" w:tplc="EF82E11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89120A"/>
    <w:multiLevelType w:val="hybridMultilevel"/>
    <w:tmpl w:val="83F82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E72CB1"/>
    <w:multiLevelType w:val="hybridMultilevel"/>
    <w:tmpl w:val="7174F7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7257FAE"/>
    <w:multiLevelType w:val="hybridMultilevel"/>
    <w:tmpl w:val="F6D26F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77561BC"/>
    <w:multiLevelType w:val="hybridMultilevel"/>
    <w:tmpl w:val="2800EF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7BE52CE"/>
    <w:multiLevelType w:val="hybridMultilevel"/>
    <w:tmpl w:val="0C3CB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D914AB"/>
    <w:multiLevelType w:val="hybridMultilevel"/>
    <w:tmpl w:val="41501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C6459F"/>
    <w:multiLevelType w:val="hybridMultilevel"/>
    <w:tmpl w:val="FF62ED1A"/>
    <w:lvl w:ilvl="0" w:tplc="4A168716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10">
    <w:nsid w:val="33590A74"/>
    <w:multiLevelType w:val="hybridMultilevel"/>
    <w:tmpl w:val="84D667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A226CB8"/>
    <w:multiLevelType w:val="hybridMultilevel"/>
    <w:tmpl w:val="CB3C4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D505A2"/>
    <w:multiLevelType w:val="hybridMultilevel"/>
    <w:tmpl w:val="788E69A4"/>
    <w:lvl w:ilvl="0" w:tplc="04090003">
      <w:start w:val="1"/>
      <w:numFmt w:val="bullet"/>
      <w:lvlText w:val="o"/>
      <w:lvlJc w:val="left"/>
      <w:pPr>
        <w:ind w:left="10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3">
    <w:nsid w:val="3DE42738"/>
    <w:multiLevelType w:val="hybridMultilevel"/>
    <w:tmpl w:val="928233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13E2C13"/>
    <w:multiLevelType w:val="hybridMultilevel"/>
    <w:tmpl w:val="CB3C4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AE41AD"/>
    <w:multiLevelType w:val="hybridMultilevel"/>
    <w:tmpl w:val="36F6EAB0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2725B6"/>
    <w:multiLevelType w:val="hybridMultilevel"/>
    <w:tmpl w:val="0590B9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6901ABB"/>
    <w:multiLevelType w:val="hybridMultilevel"/>
    <w:tmpl w:val="4BC4F5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76E587E"/>
    <w:multiLevelType w:val="hybridMultilevel"/>
    <w:tmpl w:val="527CDFEA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87439A"/>
    <w:multiLevelType w:val="hybridMultilevel"/>
    <w:tmpl w:val="ACD86A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4E04F9"/>
    <w:multiLevelType w:val="hybridMultilevel"/>
    <w:tmpl w:val="5EC629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C416F1E"/>
    <w:multiLevelType w:val="hybridMultilevel"/>
    <w:tmpl w:val="3626B958"/>
    <w:lvl w:ilvl="0" w:tplc="8A8C91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811065"/>
    <w:multiLevelType w:val="hybridMultilevel"/>
    <w:tmpl w:val="470A9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5C5E5E"/>
    <w:multiLevelType w:val="hybridMultilevel"/>
    <w:tmpl w:val="E690C4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877EC9"/>
    <w:multiLevelType w:val="hybridMultilevel"/>
    <w:tmpl w:val="4D54F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F03D42"/>
    <w:multiLevelType w:val="hybridMultilevel"/>
    <w:tmpl w:val="4558B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500DC4"/>
    <w:multiLevelType w:val="hybridMultilevel"/>
    <w:tmpl w:val="AD6EC9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D175052"/>
    <w:multiLevelType w:val="hybridMultilevel"/>
    <w:tmpl w:val="D6983C24"/>
    <w:lvl w:ilvl="0" w:tplc="5A5841FE">
      <w:start w:val="1"/>
      <w:numFmt w:val="decimal"/>
      <w:lvlText w:val="%1."/>
      <w:lvlJc w:val="left"/>
      <w:pPr>
        <w:ind w:left="1224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EA7693"/>
    <w:multiLevelType w:val="hybridMultilevel"/>
    <w:tmpl w:val="5E509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FA0E96"/>
    <w:multiLevelType w:val="hybridMultilevel"/>
    <w:tmpl w:val="A50413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0096037"/>
    <w:multiLevelType w:val="hybridMultilevel"/>
    <w:tmpl w:val="CB3C4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DD1D61"/>
    <w:multiLevelType w:val="hybridMultilevel"/>
    <w:tmpl w:val="B38C81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50F1665"/>
    <w:multiLevelType w:val="hybridMultilevel"/>
    <w:tmpl w:val="9800B50E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466A79"/>
    <w:multiLevelType w:val="hybridMultilevel"/>
    <w:tmpl w:val="C5F499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E8B5C3A"/>
    <w:multiLevelType w:val="hybridMultilevel"/>
    <w:tmpl w:val="E5765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7"/>
  </w:num>
  <w:num w:numId="3">
    <w:abstractNumId w:val="16"/>
  </w:num>
  <w:num w:numId="4">
    <w:abstractNumId w:val="4"/>
  </w:num>
  <w:num w:numId="5">
    <w:abstractNumId w:val="26"/>
  </w:num>
  <w:num w:numId="6">
    <w:abstractNumId w:val="10"/>
  </w:num>
  <w:num w:numId="7">
    <w:abstractNumId w:val="21"/>
  </w:num>
  <w:num w:numId="8">
    <w:abstractNumId w:val="19"/>
  </w:num>
  <w:num w:numId="9">
    <w:abstractNumId w:val="6"/>
  </w:num>
  <w:num w:numId="10">
    <w:abstractNumId w:val="20"/>
  </w:num>
  <w:num w:numId="11">
    <w:abstractNumId w:val="33"/>
  </w:num>
  <w:num w:numId="12">
    <w:abstractNumId w:val="31"/>
  </w:num>
  <w:num w:numId="13">
    <w:abstractNumId w:val="29"/>
  </w:num>
  <w:num w:numId="14">
    <w:abstractNumId w:val="5"/>
  </w:num>
  <w:num w:numId="15">
    <w:abstractNumId w:val="34"/>
  </w:num>
  <w:num w:numId="16">
    <w:abstractNumId w:val="24"/>
  </w:num>
  <w:num w:numId="17">
    <w:abstractNumId w:val="13"/>
  </w:num>
  <w:num w:numId="18">
    <w:abstractNumId w:val="17"/>
  </w:num>
  <w:num w:numId="19">
    <w:abstractNumId w:val="2"/>
  </w:num>
  <w:num w:numId="20">
    <w:abstractNumId w:val="32"/>
  </w:num>
  <w:num w:numId="21">
    <w:abstractNumId w:val="18"/>
  </w:num>
  <w:num w:numId="22">
    <w:abstractNumId w:val="25"/>
  </w:num>
  <w:num w:numId="23">
    <w:abstractNumId w:val="3"/>
  </w:num>
  <w:num w:numId="24">
    <w:abstractNumId w:val="9"/>
  </w:num>
  <w:num w:numId="25">
    <w:abstractNumId w:val="30"/>
  </w:num>
  <w:num w:numId="26">
    <w:abstractNumId w:val="14"/>
  </w:num>
  <w:num w:numId="27">
    <w:abstractNumId w:val="11"/>
  </w:num>
  <w:num w:numId="28">
    <w:abstractNumId w:val="15"/>
  </w:num>
  <w:num w:numId="29">
    <w:abstractNumId w:val="23"/>
  </w:num>
  <w:num w:numId="30">
    <w:abstractNumId w:val="22"/>
  </w:num>
  <w:num w:numId="31">
    <w:abstractNumId w:val="7"/>
  </w:num>
  <w:num w:numId="32">
    <w:abstractNumId w:val="8"/>
  </w:num>
  <w:num w:numId="33">
    <w:abstractNumId w:val="0"/>
  </w:num>
  <w:num w:numId="34">
    <w:abstractNumId w:val="12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oNotTrackFormatting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E91"/>
    <w:rsid w:val="0000488E"/>
    <w:rsid w:val="00006D6A"/>
    <w:rsid w:val="00007A97"/>
    <w:rsid w:val="00017824"/>
    <w:rsid w:val="00020A67"/>
    <w:rsid w:val="00031736"/>
    <w:rsid w:val="00044971"/>
    <w:rsid w:val="00045B73"/>
    <w:rsid w:val="00080EC3"/>
    <w:rsid w:val="000810AC"/>
    <w:rsid w:val="0009180E"/>
    <w:rsid w:val="000B3AF9"/>
    <w:rsid w:val="000B53BA"/>
    <w:rsid w:val="000E130C"/>
    <w:rsid w:val="000F767D"/>
    <w:rsid w:val="00122E00"/>
    <w:rsid w:val="00137ECC"/>
    <w:rsid w:val="001464FC"/>
    <w:rsid w:val="00150BA6"/>
    <w:rsid w:val="00170590"/>
    <w:rsid w:val="00184E3F"/>
    <w:rsid w:val="001B5F85"/>
    <w:rsid w:val="001E27E2"/>
    <w:rsid w:val="001F5555"/>
    <w:rsid w:val="00205D97"/>
    <w:rsid w:val="00214E2C"/>
    <w:rsid w:val="00215795"/>
    <w:rsid w:val="00221E0D"/>
    <w:rsid w:val="002705D9"/>
    <w:rsid w:val="00283D65"/>
    <w:rsid w:val="0028408E"/>
    <w:rsid w:val="0029275B"/>
    <w:rsid w:val="002A6845"/>
    <w:rsid w:val="002B3788"/>
    <w:rsid w:val="002B64D5"/>
    <w:rsid w:val="002C7093"/>
    <w:rsid w:val="002D1F5E"/>
    <w:rsid w:val="002E07EE"/>
    <w:rsid w:val="00305E78"/>
    <w:rsid w:val="00314439"/>
    <w:rsid w:val="003272FE"/>
    <w:rsid w:val="00334B2B"/>
    <w:rsid w:val="00347B0B"/>
    <w:rsid w:val="0036077E"/>
    <w:rsid w:val="00385272"/>
    <w:rsid w:val="00385429"/>
    <w:rsid w:val="003B6D1C"/>
    <w:rsid w:val="003E1781"/>
    <w:rsid w:val="003F4C36"/>
    <w:rsid w:val="003F6E7E"/>
    <w:rsid w:val="00402A85"/>
    <w:rsid w:val="00416D24"/>
    <w:rsid w:val="004220CB"/>
    <w:rsid w:val="004404C7"/>
    <w:rsid w:val="00442CB5"/>
    <w:rsid w:val="00461EAE"/>
    <w:rsid w:val="0046776B"/>
    <w:rsid w:val="004A49F6"/>
    <w:rsid w:val="004A79E6"/>
    <w:rsid w:val="004B0944"/>
    <w:rsid w:val="004B1FC0"/>
    <w:rsid w:val="004F0C27"/>
    <w:rsid w:val="00512A33"/>
    <w:rsid w:val="00533285"/>
    <w:rsid w:val="0056586F"/>
    <w:rsid w:val="0057089E"/>
    <w:rsid w:val="00596094"/>
    <w:rsid w:val="005B27D3"/>
    <w:rsid w:val="005B3585"/>
    <w:rsid w:val="005C6EEA"/>
    <w:rsid w:val="005D6A8D"/>
    <w:rsid w:val="005F1141"/>
    <w:rsid w:val="005F30F6"/>
    <w:rsid w:val="005F5DB7"/>
    <w:rsid w:val="005F645C"/>
    <w:rsid w:val="00631B5F"/>
    <w:rsid w:val="006335BC"/>
    <w:rsid w:val="00657871"/>
    <w:rsid w:val="006816E9"/>
    <w:rsid w:val="00694F78"/>
    <w:rsid w:val="006A1004"/>
    <w:rsid w:val="006D1CB0"/>
    <w:rsid w:val="006E030A"/>
    <w:rsid w:val="006F159B"/>
    <w:rsid w:val="00705AC4"/>
    <w:rsid w:val="00712D42"/>
    <w:rsid w:val="00716157"/>
    <w:rsid w:val="007336B3"/>
    <w:rsid w:val="00734FB3"/>
    <w:rsid w:val="0074170C"/>
    <w:rsid w:val="007541C0"/>
    <w:rsid w:val="00756976"/>
    <w:rsid w:val="0076370C"/>
    <w:rsid w:val="00763D30"/>
    <w:rsid w:val="007A0E91"/>
    <w:rsid w:val="007B087E"/>
    <w:rsid w:val="007B7D93"/>
    <w:rsid w:val="007D74F5"/>
    <w:rsid w:val="007E64BF"/>
    <w:rsid w:val="0080735E"/>
    <w:rsid w:val="00812591"/>
    <w:rsid w:val="00815C7D"/>
    <w:rsid w:val="0081715B"/>
    <w:rsid w:val="0082366A"/>
    <w:rsid w:val="00835470"/>
    <w:rsid w:val="008401EA"/>
    <w:rsid w:val="008620AF"/>
    <w:rsid w:val="00867B32"/>
    <w:rsid w:val="00884EB9"/>
    <w:rsid w:val="00891073"/>
    <w:rsid w:val="00892499"/>
    <w:rsid w:val="008B25BE"/>
    <w:rsid w:val="008B37FB"/>
    <w:rsid w:val="008C5E06"/>
    <w:rsid w:val="008C6442"/>
    <w:rsid w:val="008F4F1A"/>
    <w:rsid w:val="009442DA"/>
    <w:rsid w:val="00951391"/>
    <w:rsid w:val="00951DEC"/>
    <w:rsid w:val="009533A2"/>
    <w:rsid w:val="00964894"/>
    <w:rsid w:val="00972B69"/>
    <w:rsid w:val="0097608F"/>
    <w:rsid w:val="0098143D"/>
    <w:rsid w:val="009865AD"/>
    <w:rsid w:val="009873F9"/>
    <w:rsid w:val="009906A4"/>
    <w:rsid w:val="009A169D"/>
    <w:rsid w:val="009A24E2"/>
    <w:rsid w:val="009C1290"/>
    <w:rsid w:val="009D3546"/>
    <w:rsid w:val="009F0B8D"/>
    <w:rsid w:val="00A14903"/>
    <w:rsid w:val="00A42CF4"/>
    <w:rsid w:val="00A4490D"/>
    <w:rsid w:val="00A823FA"/>
    <w:rsid w:val="00AA4CA5"/>
    <w:rsid w:val="00AA73EA"/>
    <w:rsid w:val="00AE1C56"/>
    <w:rsid w:val="00AF3508"/>
    <w:rsid w:val="00B0182A"/>
    <w:rsid w:val="00B07288"/>
    <w:rsid w:val="00B15AB5"/>
    <w:rsid w:val="00B173C0"/>
    <w:rsid w:val="00B26684"/>
    <w:rsid w:val="00B3739E"/>
    <w:rsid w:val="00B4725C"/>
    <w:rsid w:val="00B5594A"/>
    <w:rsid w:val="00B560AD"/>
    <w:rsid w:val="00B85294"/>
    <w:rsid w:val="00B87A17"/>
    <w:rsid w:val="00BC10DB"/>
    <w:rsid w:val="00BC16D5"/>
    <w:rsid w:val="00BE2F08"/>
    <w:rsid w:val="00BE33CE"/>
    <w:rsid w:val="00BF42AA"/>
    <w:rsid w:val="00C04A32"/>
    <w:rsid w:val="00C04BFA"/>
    <w:rsid w:val="00C064DC"/>
    <w:rsid w:val="00C1589F"/>
    <w:rsid w:val="00C26163"/>
    <w:rsid w:val="00C35472"/>
    <w:rsid w:val="00C47278"/>
    <w:rsid w:val="00C507F0"/>
    <w:rsid w:val="00C65D73"/>
    <w:rsid w:val="00C71DCC"/>
    <w:rsid w:val="00C75E9B"/>
    <w:rsid w:val="00CE39C3"/>
    <w:rsid w:val="00CE4D96"/>
    <w:rsid w:val="00D01E19"/>
    <w:rsid w:val="00D03029"/>
    <w:rsid w:val="00D033AD"/>
    <w:rsid w:val="00D05C09"/>
    <w:rsid w:val="00D4594F"/>
    <w:rsid w:val="00D65CC1"/>
    <w:rsid w:val="00D84131"/>
    <w:rsid w:val="00DB30FB"/>
    <w:rsid w:val="00DD4FA8"/>
    <w:rsid w:val="00DD527E"/>
    <w:rsid w:val="00DD59A4"/>
    <w:rsid w:val="00DD60C8"/>
    <w:rsid w:val="00DF390D"/>
    <w:rsid w:val="00DF71F0"/>
    <w:rsid w:val="00E249FF"/>
    <w:rsid w:val="00E516A2"/>
    <w:rsid w:val="00E570A7"/>
    <w:rsid w:val="00E57235"/>
    <w:rsid w:val="00E63F14"/>
    <w:rsid w:val="00E82677"/>
    <w:rsid w:val="00E85B01"/>
    <w:rsid w:val="00E86998"/>
    <w:rsid w:val="00E975EF"/>
    <w:rsid w:val="00EA6CDE"/>
    <w:rsid w:val="00EB751C"/>
    <w:rsid w:val="00EE7592"/>
    <w:rsid w:val="00EF1DCD"/>
    <w:rsid w:val="00F05DDA"/>
    <w:rsid w:val="00F11656"/>
    <w:rsid w:val="00F37E4E"/>
    <w:rsid w:val="00F44DBC"/>
    <w:rsid w:val="00F56E12"/>
    <w:rsid w:val="00F7656D"/>
    <w:rsid w:val="00F93466"/>
    <w:rsid w:val="00FB5DB5"/>
    <w:rsid w:val="00FE5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360C9A2"/>
  <w15:docId w15:val="{E97D9A2F-55D4-4A15-B828-5A55D43DB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20AF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04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18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2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499"/>
  </w:style>
  <w:style w:type="paragraph" w:styleId="Footer">
    <w:name w:val="footer"/>
    <w:basedOn w:val="Normal"/>
    <w:link w:val="FooterChar"/>
    <w:uiPriority w:val="99"/>
    <w:unhideWhenUsed/>
    <w:rsid w:val="00892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499"/>
  </w:style>
  <w:style w:type="paragraph" w:styleId="BalloonText">
    <w:name w:val="Balloon Text"/>
    <w:basedOn w:val="Normal"/>
    <w:link w:val="BalloonTextChar"/>
    <w:uiPriority w:val="99"/>
    <w:semiHidden/>
    <w:unhideWhenUsed/>
    <w:rsid w:val="00892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49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924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24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867B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67B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31B5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404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customStyle="1" w:styleId="Objectives">
    <w:name w:val="Objectives"/>
    <w:basedOn w:val="ListBullet"/>
    <w:next w:val="ListBullet"/>
    <w:link w:val="ObjectivesChar"/>
    <w:rsid w:val="00D01E19"/>
    <w:pPr>
      <w:spacing w:after="0" w:line="240" w:lineRule="auto"/>
    </w:pPr>
    <w:rPr>
      <w:rFonts w:ascii="Calibri" w:eastAsiaTheme="minorHAnsi" w:hAnsi="Calibri"/>
      <w:lang w:val="en-CA"/>
    </w:rPr>
  </w:style>
  <w:style w:type="paragraph" w:customStyle="1" w:styleId="Style1">
    <w:name w:val="Style1"/>
    <w:basedOn w:val="Normal"/>
    <w:link w:val="Style1Char"/>
    <w:rsid w:val="00D01E19"/>
    <w:pPr>
      <w:spacing w:after="0" w:line="240" w:lineRule="auto"/>
    </w:pPr>
    <w:rPr>
      <w:rFonts w:ascii="Calibri" w:eastAsiaTheme="minorHAnsi" w:hAnsi="Calibri"/>
      <w:lang w:val="en-CA"/>
    </w:rPr>
  </w:style>
  <w:style w:type="character" w:customStyle="1" w:styleId="ObjectivesChar">
    <w:name w:val="Objectives Char"/>
    <w:basedOn w:val="DefaultParagraphFont"/>
    <w:link w:val="Objectives"/>
    <w:rsid w:val="00D01E19"/>
    <w:rPr>
      <w:rFonts w:ascii="Calibri" w:eastAsiaTheme="minorHAnsi" w:hAnsi="Calibri"/>
      <w:lang w:val="en-CA"/>
    </w:rPr>
  </w:style>
  <w:style w:type="character" w:customStyle="1" w:styleId="Style1Char">
    <w:name w:val="Style1 Char"/>
    <w:basedOn w:val="DefaultParagraphFont"/>
    <w:link w:val="Style1"/>
    <w:rsid w:val="00D01E19"/>
    <w:rPr>
      <w:rFonts w:ascii="Calibri" w:eastAsiaTheme="minorHAnsi" w:hAnsi="Calibri"/>
      <w:lang w:val="en-CA"/>
    </w:rPr>
  </w:style>
  <w:style w:type="paragraph" w:styleId="ListBullet">
    <w:name w:val="List Bullet"/>
    <w:basedOn w:val="Normal"/>
    <w:uiPriority w:val="99"/>
    <w:semiHidden/>
    <w:unhideWhenUsed/>
    <w:rsid w:val="00D01E19"/>
    <w:pPr>
      <w:ind w:left="720" w:hanging="36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018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D841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41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41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41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4131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4725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4725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4725C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EA6CDE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512A33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amilylaw.lss.bc.ca" TargetMode="External"/><Relationship Id="rId18" Type="http://schemas.openxmlformats.org/officeDocument/2006/relationships/hyperlink" Target="http://www.familylaw.lss.bc.ca" TargetMode="External"/><Relationship Id="rId26" Type="http://schemas.openxmlformats.org/officeDocument/2006/relationships/image" Target="media/image10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iki.clicklaw.bc.ca/index.php/Learning_about_the_Law_Wikibook" TargetMode="External"/><Relationship Id="rId17" Type="http://schemas.openxmlformats.org/officeDocument/2006/relationships/hyperlink" Target="http://wiki.clicklaw.bc.ca/index.php/Learning_about_the_Law_Wikibook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iki.clicklaw.bc.ca/index.php/Learning_about_the_Law_Wikibook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hyperlink" Target="http://www.familylaw.lss.bc.ca/" TargetMode="Externa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wiki.clicklaw.bc.ca/index.php/Learning_about_the_Law_Wikibook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hyperlink" Target="http://wiki.clicklaw.bc.ca/index.php/Learning_about_the_Law_Wikibook" TargetMode="External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iki.clicklaw.bc.ca/index.php/Learning_about_the_Law_Wikibook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hyperlink" Target="http://wiki.clicklaw.bc.ca/index.php/Learning_about_the_Law_Wikibook" TargetMode="External"/><Relationship Id="rId43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office.microsoft.com/en-us/images/?CTT=6&amp;ver=14&amp;app=winword.ex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084E4-D0C6-4C70-8AF0-5E6BB8A89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4FD9C3B7</Template>
  <TotalTime>5</TotalTime>
  <Pages>13</Pages>
  <Words>1537</Words>
  <Characters>8766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PLS</Company>
  <LinksUpToDate>false</LinksUpToDate>
  <CharactersWithSpaces>10283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Keats</dc:creator>
  <cp:lastModifiedBy>ED</cp:lastModifiedBy>
  <cp:revision>7</cp:revision>
  <cp:lastPrinted>2014-04-29T17:13:00Z</cp:lastPrinted>
  <dcterms:created xsi:type="dcterms:W3CDTF">2014-04-29T16:52:00Z</dcterms:created>
  <dcterms:modified xsi:type="dcterms:W3CDTF">2014-04-29T17:13:00Z</dcterms:modified>
</cp:coreProperties>
</file>