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21E" w:rsidRDefault="00CF521E" w:rsidP="00CF521E">
      <w:pPr>
        <w:jc w:val="center"/>
        <w:rPr>
          <w:rFonts w:ascii="Calibri" w:eastAsia="Times New Roman" w:hAnsi="Calibri" w:cs="Times New Roman"/>
          <w:b/>
          <w:color w:val="000000"/>
          <w:sz w:val="80"/>
          <w:szCs w:val="80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39DABCB" wp14:editId="72D43DEB">
            <wp:extent cx="1725295" cy="579120"/>
            <wp:effectExtent l="0" t="0" r="825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6E3B" w:rsidRDefault="00CF521E" w:rsidP="00CF521E">
      <w:pPr>
        <w:jc w:val="center"/>
        <w:rPr>
          <w:rFonts w:ascii="Calibri" w:eastAsia="Times New Roman" w:hAnsi="Calibri" w:cs="Times New Roman"/>
          <w:b/>
          <w:color w:val="000000"/>
          <w:sz w:val="80"/>
          <w:szCs w:val="80"/>
        </w:rPr>
      </w:pPr>
      <w:r>
        <w:rPr>
          <w:rFonts w:ascii="Calibri" w:eastAsia="Times New Roman" w:hAnsi="Calibri" w:cs="Times New Roman"/>
          <w:b/>
          <w:color w:val="000000"/>
          <w:sz w:val="80"/>
          <w:szCs w:val="80"/>
        </w:rPr>
        <w:t>Learning about the Law</w:t>
      </w:r>
    </w:p>
    <w:p w:rsidR="00CF521E" w:rsidRPr="00816E3B" w:rsidRDefault="00816E3B" w:rsidP="00CF521E">
      <w:pPr>
        <w:jc w:val="center"/>
        <w:rPr>
          <w:rFonts w:ascii="Calibri" w:eastAsia="Times New Roman" w:hAnsi="Calibri" w:cs="Times New Roman"/>
          <w:b/>
          <w:color w:val="000000"/>
          <w:sz w:val="52"/>
          <w:szCs w:val="24"/>
        </w:rPr>
      </w:pPr>
      <w:r w:rsidRPr="00816E3B">
        <w:rPr>
          <w:rFonts w:ascii="Calibri" w:eastAsia="Times New Roman" w:hAnsi="Calibri" w:cs="Times New Roman"/>
          <w:b/>
          <w:color w:val="000000"/>
          <w:sz w:val="56"/>
          <w:szCs w:val="80"/>
        </w:rPr>
        <w:t xml:space="preserve">Lesson: </w:t>
      </w:r>
      <w:r w:rsidR="00CF521E" w:rsidRPr="00816E3B">
        <w:rPr>
          <w:rFonts w:ascii="Calibri" w:eastAsia="Times New Roman" w:hAnsi="Calibri" w:cs="Times New Roman"/>
          <w:b/>
          <w:color w:val="000000"/>
          <w:sz w:val="56"/>
          <w:szCs w:val="80"/>
        </w:rPr>
        <w:t>Elder Law</w:t>
      </w:r>
      <w:r>
        <w:rPr>
          <w:rFonts w:ascii="Calibri" w:eastAsia="Times New Roman" w:hAnsi="Calibri" w:cs="Times New Roman"/>
          <w:b/>
          <w:color w:val="000000"/>
          <w:sz w:val="56"/>
          <w:szCs w:val="80"/>
        </w:rPr>
        <w:t xml:space="preserve"> – </w:t>
      </w:r>
      <w:r>
        <w:rPr>
          <w:rFonts w:ascii="Calibri" w:eastAsia="Times New Roman" w:hAnsi="Calibri" w:cs="Times New Roman"/>
          <w:b/>
          <w:color w:val="000000"/>
          <w:sz w:val="56"/>
          <w:szCs w:val="80"/>
        </w:rPr>
        <w:br/>
        <w:t>Protecting Yourself and Your Money</w:t>
      </w:r>
    </w:p>
    <w:p w:rsidR="00CF521E" w:rsidRPr="006C4392" w:rsidRDefault="00CF521E" w:rsidP="00CF521E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Cs w:val="24"/>
        </w:rPr>
      </w:pPr>
    </w:p>
    <w:p w:rsidR="00CF521E" w:rsidRPr="00816E3B" w:rsidRDefault="00816E3B" w:rsidP="00816E3B">
      <w:pPr>
        <w:jc w:val="center"/>
        <w:rPr>
          <w:rFonts w:ascii="Calibri" w:eastAsia="Times New Roman" w:hAnsi="Calibri" w:cs="Times New Roman"/>
          <w:b/>
          <w:color w:val="000000"/>
          <w:sz w:val="44"/>
          <w:szCs w:val="24"/>
        </w:rPr>
      </w:pPr>
      <w:r w:rsidRPr="0036558B"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CLB </w:t>
      </w:r>
      <w:r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4 </w:t>
      </w:r>
      <w:r w:rsidR="00CF521E" w:rsidRPr="0036558B"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Instructional Package </w:t>
      </w:r>
    </w:p>
    <w:p w:rsidR="00CF521E" w:rsidRPr="006C4392" w:rsidRDefault="00CF521E" w:rsidP="00CF521E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Cs w:val="24"/>
        </w:rPr>
      </w:pPr>
    </w:p>
    <w:p w:rsidR="00CF521E" w:rsidRDefault="00CF521E" w:rsidP="00CF521E">
      <w:pPr>
        <w:jc w:val="center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noProof/>
        </w:rPr>
        <w:drawing>
          <wp:inline distT="0" distB="0" distL="0" distR="0" wp14:anchorId="535862E5" wp14:editId="00D6D512">
            <wp:extent cx="3234384" cy="43053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125" cy="431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E19" w:rsidRDefault="00D01E19" w:rsidP="00D01E19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 xml:space="preserve">Lesson Plan: </w:t>
      </w:r>
      <w:r w:rsidR="00E901B7">
        <w:rPr>
          <w:rFonts w:ascii="Calibri" w:eastAsia="Times New Roman" w:hAnsi="Calibri" w:cs="Times New Roman"/>
          <w:b/>
          <w:color w:val="000000"/>
          <w:sz w:val="36"/>
          <w:szCs w:val="24"/>
        </w:rPr>
        <w:t>Protecting Yourself and Your Money</w:t>
      </w:r>
      <w:r w:rsidR="000C0229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(CLB 4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)</w:t>
      </w:r>
    </w:p>
    <w:p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>CLB Outcomes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5"/>
        <w:gridCol w:w="5375"/>
      </w:tblGrid>
      <w:tr w:rsidR="00170590" w:rsidTr="00DA4159">
        <w:trPr>
          <w:trHeight w:val="1143"/>
        </w:trPr>
        <w:tc>
          <w:tcPr>
            <w:tcW w:w="4068" w:type="dxa"/>
          </w:tcPr>
          <w:p w:rsidR="00170590" w:rsidRDefault="00170590" w:rsidP="00DA4159">
            <w:r w:rsidRPr="00716157">
              <w:rPr>
                <w:rFonts w:cs="Calibri"/>
                <w:color w:val="000000"/>
                <w:sz w:val="32"/>
              </w:rPr>
              <w:sym w:font="Webdings" w:char="F097"/>
            </w:r>
            <w:r w:rsidR="00620570">
              <w:rPr>
                <w:b/>
                <w:szCs w:val="24"/>
              </w:rPr>
              <w:t>CLB 4</w:t>
            </w:r>
            <w:r w:rsidRPr="00170590">
              <w:rPr>
                <w:b/>
                <w:szCs w:val="24"/>
              </w:rPr>
              <w:t>-</w:t>
            </w:r>
            <w:r w:rsidR="00620570">
              <w:rPr>
                <w:b/>
                <w:szCs w:val="24"/>
              </w:rPr>
              <w:t>III: Getting things done</w:t>
            </w:r>
          </w:p>
        </w:tc>
        <w:tc>
          <w:tcPr>
            <w:tcW w:w="5508" w:type="dxa"/>
          </w:tcPr>
          <w:p w:rsidR="00170590" w:rsidRDefault="00620570" w:rsidP="00DA4159">
            <w:r>
              <w:t>Make and respond to a range of requests and offers (such as getting assistance, and asking for, offering, accepting or rejecting goods or services)</w:t>
            </w:r>
            <w:r w:rsidR="00BA3F35">
              <w:t>.</w:t>
            </w:r>
          </w:p>
        </w:tc>
      </w:tr>
      <w:tr w:rsidR="00170590" w:rsidTr="00DA4159">
        <w:trPr>
          <w:trHeight w:val="879"/>
        </w:trPr>
        <w:tc>
          <w:tcPr>
            <w:tcW w:w="4068" w:type="dxa"/>
          </w:tcPr>
          <w:p w:rsidR="00170590" w:rsidRDefault="00170590" w:rsidP="00DA4159">
            <w:pPr>
              <w:spacing w:before="240"/>
            </w:pPr>
            <w:r w:rsidRPr="00716157">
              <w:rPr>
                <w:sz w:val="32"/>
              </w:rPr>
              <w:sym w:font="Webdings" w:char="F0A8"/>
            </w:r>
            <w:r w:rsidRPr="00716157">
              <w:rPr>
                <w:b/>
              </w:rPr>
              <w:t>CLB</w:t>
            </w:r>
            <w:r w:rsidR="00620570">
              <w:rPr>
                <w:b/>
              </w:rPr>
              <w:t xml:space="preserve"> 4</w:t>
            </w:r>
            <w:r w:rsidRPr="00716157">
              <w:rPr>
                <w:b/>
              </w:rPr>
              <w:t>-</w:t>
            </w:r>
            <w:r w:rsidR="00620570">
              <w:rPr>
                <w:b/>
              </w:rPr>
              <w:t>I</w:t>
            </w:r>
            <w:r w:rsidRPr="00716157">
              <w:rPr>
                <w:b/>
              </w:rPr>
              <w:t>II:</w:t>
            </w:r>
            <w:r>
              <w:rPr>
                <w:b/>
              </w:rPr>
              <w:t xml:space="preserve"> </w:t>
            </w:r>
            <w:r w:rsidR="00620570">
              <w:rPr>
                <w:b/>
              </w:rPr>
              <w:t>Getting things done</w:t>
            </w:r>
          </w:p>
        </w:tc>
        <w:tc>
          <w:tcPr>
            <w:tcW w:w="5508" w:type="dxa"/>
          </w:tcPr>
          <w:p w:rsidR="00170590" w:rsidRDefault="00E901B7" w:rsidP="00DA4159">
            <w:r>
              <w:t xml:space="preserve">Get information from </w:t>
            </w:r>
            <w:r w:rsidR="00620570">
              <w:t>short business or service texts (such as brochures, notices, form letters and flyers)</w:t>
            </w:r>
            <w:r w:rsidR="00170590" w:rsidRPr="00170590">
              <w:t>.</w:t>
            </w:r>
          </w:p>
        </w:tc>
      </w:tr>
      <w:tr w:rsidR="00170590" w:rsidTr="00DA4159">
        <w:trPr>
          <w:trHeight w:val="879"/>
        </w:trPr>
        <w:tc>
          <w:tcPr>
            <w:tcW w:w="4068" w:type="dxa"/>
          </w:tcPr>
          <w:p w:rsidR="00170590" w:rsidRDefault="00170590" w:rsidP="00DA4159">
            <w:r w:rsidRPr="00716157">
              <w:rPr>
                <w:sz w:val="36"/>
              </w:rPr>
              <w:sym w:font="Wingdings" w:char="F03F"/>
            </w:r>
            <w:r w:rsidR="006A401F">
              <w:rPr>
                <w:b/>
              </w:rPr>
              <w:t>CLB 4</w:t>
            </w:r>
            <w:r w:rsidRPr="00716157">
              <w:rPr>
                <w:b/>
              </w:rPr>
              <w:t>-II:</w:t>
            </w:r>
            <w:r>
              <w:rPr>
                <w:b/>
              </w:rPr>
              <w:t xml:space="preserve"> Reproducing Information</w:t>
            </w:r>
          </w:p>
        </w:tc>
        <w:tc>
          <w:tcPr>
            <w:tcW w:w="5508" w:type="dxa"/>
          </w:tcPr>
          <w:p w:rsidR="00170590" w:rsidRDefault="006A401F" w:rsidP="00DA4159">
            <w:r>
              <w:t>Copy or record an expanded range of information from short texts for personal use</w:t>
            </w:r>
            <w:r w:rsidR="00762ECD">
              <w:t>.</w:t>
            </w:r>
          </w:p>
        </w:tc>
      </w:tr>
    </w:tbl>
    <w:p w:rsidR="00D01E19" w:rsidRPr="001B3B53" w:rsidRDefault="00D01E19" w:rsidP="00D01E19">
      <w:pPr>
        <w:pBdr>
          <w:bottom w:val="single" w:sz="4" w:space="1" w:color="auto"/>
        </w:pBdr>
        <w:rPr>
          <w:b/>
          <w:szCs w:val="24"/>
        </w:rPr>
      </w:pPr>
      <w:r w:rsidRPr="001B3B53">
        <w:rPr>
          <w:b/>
          <w:szCs w:val="24"/>
        </w:rPr>
        <w:t>Content Outcomes</w:t>
      </w:r>
    </w:p>
    <w:p w:rsidR="00D01E19" w:rsidRPr="00716157" w:rsidRDefault="00716157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 w:rsidRPr="00716157">
        <w:rPr>
          <w:rStyle w:val="Style1Char"/>
        </w:rPr>
        <w:t xml:space="preserve">Identify </w:t>
      </w:r>
      <w:r w:rsidR="00191F42">
        <w:rPr>
          <w:rStyle w:val="Style1Char"/>
        </w:rPr>
        <w:t>ways of protecting oneself from identity theft and fraud</w:t>
      </w:r>
    </w:p>
    <w:p w:rsidR="00D01E19" w:rsidRPr="00F2129E" w:rsidRDefault="00716157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  <w:rFonts w:asciiTheme="minorHAnsi" w:eastAsiaTheme="minorEastAsia" w:hAnsiTheme="minorHAnsi"/>
          <w:lang w:val="en-US"/>
        </w:rPr>
      </w:pPr>
      <w:r w:rsidRPr="00716157">
        <w:t xml:space="preserve">Identify where to get more information about </w:t>
      </w:r>
      <w:r w:rsidR="00DA4159">
        <w:rPr>
          <w:rStyle w:val="Style1Char"/>
        </w:rPr>
        <w:t>elder care</w:t>
      </w:r>
    </w:p>
    <w:p w:rsidR="00F2129E" w:rsidRDefault="00F2129E" w:rsidP="00F2129E">
      <w:pPr>
        <w:pStyle w:val="ListParagraph"/>
        <w:spacing w:after="0" w:line="240" w:lineRule="auto"/>
      </w:pPr>
    </w:p>
    <w:p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>Resources</w:t>
      </w:r>
    </w:p>
    <w:sdt>
      <w:sdtPr>
        <w:rPr>
          <w:rStyle w:val="Style1Char"/>
        </w:rPr>
        <w:alias w:val="What items/props will you need for this workshop?"/>
        <w:id w:val="16542263"/>
        <w:placeholder>
          <w:docPart w:val="83BE5D054FC94B719019E03BD1B2D63B"/>
        </w:placeholder>
      </w:sdtPr>
      <w:sdtEndPr>
        <w:rPr>
          <w:rStyle w:val="ObjectivesChar"/>
        </w:rPr>
      </w:sdtEndPr>
      <w:sdtContent>
        <w:p w:rsidR="00D01E19" w:rsidRPr="00716157" w:rsidRDefault="00716157" w:rsidP="00D01E19">
          <w:pPr>
            <w:pStyle w:val="ListParagraph"/>
            <w:numPr>
              <w:ilvl w:val="0"/>
              <w:numId w:val="8"/>
            </w:numPr>
            <w:spacing w:after="0" w:line="240" w:lineRule="auto"/>
            <w:rPr>
              <w:rStyle w:val="Style1Char"/>
            </w:rPr>
          </w:pPr>
          <w:r w:rsidRPr="00716157">
            <w:rPr>
              <w:rStyle w:val="Style1Char"/>
            </w:rPr>
            <w:t>People’</w:t>
          </w:r>
          <w:r w:rsidR="005F5DB7">
            <w:rPr>
              <w:rStyle w:val="Style1Char"/>
            </w:rPr>
            <w:t xml:space="preserve">s Law School (PLS) </w:t>
          </w:r>
          <w:r w:rsidRPr="00716157">
            <w:rPr>
              <w:rStyle w:val="Style1Char"/>
            </w:rPr>
            <w:t xml:space="preserve">booklet, </w:t>
          </w:r>
          <w:r w:rsidR="00CD7CC6">
            <w:rPr>
              <w:rStyle w:val="Style1Char"/>
              <w:i/>
            </w:rPr>
            <w:t>Elder Law</w:t>
          </w:r>
          <w:r w:rsidRPr="00716157">
            <w:rPr>
              <w:rStyle w:val="Style1Char"/>
              <w:i/>
            </w:rPr>
            <w:t>,</w:t>
          </w:r>
          <w:r w:rsidR="00705AC4">
            <w:rPr>
              <w:rStyle w:val="Style1Char"/>
            </w:rPr>
            <w:t xml:space="preserve"> p. </w:t>
          </w:r>
          <w:r w:rsidR="00CD7CC6">
            <w:rPr>
              <w:rStyle w:val="Style1Char"/>
            </w:rPr>
            <w:t>24</w:t>
          </w:r>
          <w:r w:rsidR="00705AC4">
            <w:rPr>
              <w:rStyle w:val="Style1Char"/>
            </w:rPr>
            <w:t>-</w:t>
          </w:r>
          <w:r w:rsidR="00CD7CC6">
            <w:rPr>
              <w:rStyle w:val="Style1Char"/>
            </w:rPr>
            <w:t>2</w:t>
          </w:r>
          <w:r w:rsidR="00705AC4">
            <w:rPr>
              <w:rStyle w:val="Style1Char"/>
            </w:rPr>
            <w:t>5</w:t>
          </w:r>
        </w:p>
        <w:p w:rsidR="00D01E19" w:rsidRDefault="005F5DB7" w:rsidP="00D01E19">
          <w:pPr>
            <w:pStyle w:val="ListParagraph"/>
            <w:numPr>
              <w:ilvl w:val="0"/>
              <w:numId w:val="8"/>
            </w:numPr>
            <w:spacing w:after="0" w:line="240" w:lineRule="auto"/>
            <w:rPr>
              <w:rStyle w:val="Style1Char"/>
            </w:rPr>
          </w:pPr>
          <w:r>
            <w:rPr>
              <w:rStyle w:val="Style1Char"/>
            </w:rPr>
            <w:t>PLS w</w:t>
          </w:r>
          <w:r w:rsidR="00716157" w:rsidRPr="00716157">
            <w:rPr>
              <w:rStyle w:val="Style1Char"/>
            </w:rPr>
            <w:t>orksheets “</w:t>
          </w:r>
          <w:r w:rsidR="00CD7CC6">
            <w:rPr>
              <w:rStyle w:val="Style1Char"/>
            </w:rPr>
            <w:t xml:space="preserve">Elder </w:t>
          </w:r>
          <w:r w:rsidR="00F2129E">
            <w:rPr>
              <w:rStyle w:val="Style1Char"/>
            </w:rPr>
            <w:t>Law</w:t>
          </w:r>
          <w:r w:rsidR="00E901B7">
            <w:rPr>
              <w:rStyle w:val="Style1Char"/>
            </w:rPr>
            <w:t>: Protecting Yourself and Your Money</w:t>
          </w:r>
          <w:r w:rsidR="00716157" w:rsidRPr="00716157">
            <w:rPr>
              <w:rStyle w:val="Style1Char"/>
            </w:rPr>
            <w:t>”</w:t>
          </w:r>
        </w:p>
        <w:p w:rsidR="00731933" w:rsidRPr="00731933" w:rsidRDefault="00F2129E" w:rsidP="00731933">
          <w:pPr>
            <w:pStyle w:val="ListParagraph"/>
            <w:numPr>
              <w:ilvl w:val="0"/>
              <w:numId w:val="8"/>
            </w:numPr>
            <w:rPr>
              <w:rStyle w:val="Style1Char"/>
              <w:rFonts w:asciiTheme="minorHAnsi" w:eastAsiaTheme="minorEastAsia" w:hAnsiTheme="minorHAnsi"/>
              <w:b/>
              <w:lang w:val="en-US"/>
            </w:rPr>
          </w:pPr>
          <w:r>
            <w:t>Video, “When I’m 64 – Scams</w:t>
          </w:r>
          <w:r w:rsidR="00A070B2">
            <w:t>,</w:t>
          </w:r>
          <w:r w:rsidR="00731933">
            <w:t xml:space="preserve">” </w:t>
          </w:r>
          <w:hyperlink r:id="rId10" w:history="1">
            <w:r w:rsidR="00731933">
              <w:rPr>
                <w:rStyle w:val="Hyperlink"/>
              </w:rPr>
              <w:t>http://www.youtube.com/watch?v=2arI0qsMQto</w:t>
            </w:r>
          </w:hyperlink>
        </w:p>
        <w:p w:rsidR="00D01E19" w:rsidRPr="00716157" w:rsidRDefault="00716157" w:rsidP="00D01E19">
          <w:pPr>
            <w:pStyle w:val="ListParagraph"/>
            <w:numPr>
              <w:ilvl w:val="0"/>
              <w:numId w:val="8"/>
            </w:numPr>
            <w:spacing w:after="0" w:line="240" w:lineRule="auto"/>
            <w:rPr>
              <w:rStyle w:val="Style1Char"/>
            </w:rPr>
          </w:pPr>
          <w:r w:rsidRPr="00716157">
            <w:rPr>
              <w:rStyle w:val="Style1Char"/>
            </w:rPr>
            <w:t>Computer Lab (optional)</w:t>
          </w:r>
        </w:p>
      </w:sdtContent>
    </w:sdt>
    <w:p w:rsidR="00D01E19" w:rsidRDefault="00D01E19" w:rsidP="00D01E19"/>
    <w:p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 xml:space="preserve">External </w:t>
      </w:r>
      <w:r w:rsidRPr="004915CD">
        <w:rPr>
          <w:b/>
          <w:szCs w:val="24"/>
        </w:rPr>
        <w:t xml:space="preserve">Resources </w:t>
      </w:r>
      <w:r>
        <w:rPr>
          <w:b/>
          <w:szCs w:val="24"/>
        </w:rPr>
        <w:t>and Referrals</w:t>
      </w:r>
    </w:p>
    <w:p w:rsidR="00D01E19" w:rsidRPr="00D57B0D" w:rsidRDefault="00CD7CC6" w:rsidP="00D01E19">
      <w:pPr>
        <w:pStyle w:val="ListParagraph"/>
        <w:numPr>
          <w:ilvl w:val="0"/>
          <w:numId w:val="8"/>
        </w:numPr>
        <w:spacing w:after="0" w:line="240" w:lineRule="auto"/>
        <w:rPr>
          <w:rFonts w:ascii="Calibri" w:eastAsiaTheme="minorHAnsi" w:hAnsi="Calibri"/>
          <w:lang w:val="en-CA"/>
        </w:rPr>
      </w:pPr>
      <w:r>
        <w:rPr>
          <w:rFonts w:ascii="Calibri" w:eastAsiaTheme="minorHAnsi" w:hAnsi="Calibri"/>
        </w:rPr>
        <w:t xml:space="preserve">For more information on elder </w:t>
      </w:r>
      <w:r w:rsidR="00E901B7">
        <w:rPr>
          <w:rFonts w:ascii="Calibri" w:eastAsiaTheme="minorHAnsi" w:hAnsi="Calibri"/>
        </w:rPr>
        <w:t>law</w:t>
      </w:r>
      <w:r w:rsidR="00716157" w:rsidRPr="00170590">
        <w:rPr>
          <w:rFonts w:ascii="Calibri" w:eastAsiaTheme="minorHAnsi" w:hAnsi="Calibri"/>
        </w:rPr>
        <w:t xml:space="preserve">, visit </w:t>
      </w:r>
      <w:hyperlink r:id="rId11" w:history="1">
        <w:r w:rsidRPr="00753A8F">
          <w:rPr>
            <w:rStyle w:val="Hyperlink"/>
            <w:rFonts w:ascii="Calibri" w:eastAsiaTheme="minorHAnsi" w:hAnsi="Calibri"/>
          </w:rPr>
          <w:t>www.nidus.ca</w:t>
        </w:r>
      </w:hyperlink>
    </w:p>
    <w:p w:rsidR="00D57B0D" w:rsidRPr="00F2129E" w:rsidRDefault="00D57B0D" w:rsidP="00D57B0D">
      <w:pPr>
        <w:pStyle w:val="ListParagraph"/>
        <w:numPr>
          <w:ilvl w:val="0"/>
          <w:numId w:val="8"/>
        </w:numPr>
        <w:spacing w:after="0" w:line="240" w:lineRule="auto"/>
        <w:rPr>
          <w:rFonts w:ascii="Calibri" w:eastAsiaTheme="minorHAnsi" w:hAnsi="Calibri"/>
          <w:lang w:val="en-CA"/>
        </w:rPr>
      </w:pPr>
      <w:r>
        <w:rPr>
          <w:rFonts w:ascii="Calibri" w:eastAsiaTheme="minorHAnsi" w:hAnsi="Calibri"/>
        </w:rPr>
        <w:t xml:space="preserve">For information </w:t>
      </w:r>
      <w:r w:rsidR="008A0453">
        <w:rPr>
          <w:rFonts w:ascii="Calibri" w:eastAsiaTheme="minorHAnsi" w:hAnsi="Calibri"/>
        </w:rPr>
        <w:t xml:space="preserve">for seniors, </w:t>
      </w:r>
      <w:r>
        <w:rPr>
          <w:rFonts w:ascii="Calibri" w:eastAsiaTheme="minorHAnsi" w:hAnsi="Calibri"/>
        </w:rPr>
        <w:t xml:space="preserve">visit </w:t>
      </w:r>
      <w:hyperlink r:id="rId12" w:history="1">
        <w:r w:rsidRPr="00753A8F">
          <w:rPr>
            <w:rStyle w:val="Hyperlink"/>
            <w:rFonts w:ascii="Calibri" w:eastAsiaTheme="minorHAnsi" w:hAnsi="Calibri"/>
          </w:rPr>
          <w:t>http://www.seniors.gc.ca/eng/index.shtml</w:t>
        </w:r>
      </w:hyperlink>
      <w:r>
        <w:rPr>
          <w:rFonts w:ascii="Calibri" w:eastAsiaTheme="minorHAnsi" w:hAnsi="Calibri"/>
        </w:rPr>
        <w:t xml:space="preserve"> </w:t>
      </w:r>
    </w:p>
    <w:p w:rsidR="00816E3B" w:rsidRPr="00816E3B" w:rsidRDefault="00F2129E" w:rsidP="00816E3B">
      <w:pPr>
        <w:pStyle w:val="ListParagraph"/>
        <w:numPr>
          <w:ilvl w:val="0"/>
          <w:numId w:val="8"/>
        </w:numPr>
        <w:spacing w:after="0" w:line="240" w:lineRule="auto"/>
        <w:rPr>
          <w:rStyle w:val="Hyperlink"/>
          <w:rFonts w:ascii="Calibri" w:eastAsiaTheme="minorHAnsi" w:hAnsi="Calibri"/>
          <w:color w:val="auto"/>
          <w:u w:val="none"/>
          <w:lang w:val="en-CA"/>
        </w:rPr>
      </w:pPr>
      <w:r w:rsidRPr="00816E3B">
        <w:rPr>
          <w:rFonts w:ascii="Calibri" w:eastAsiaTheme="minorHAnsi" w:hAnsi="Calibri"/>
        </w:rPr>
        <w:t xml:space="preserve">For information on lists of scams to avoid, visit </w:t>
      </w:r>
      <w:hyperlink r:id="rId13" w:history="1">
        <w:r w:rsidR="00816E3B" w:rsidRPr="00C31A6A">
          <w:rPr>
            <w:rStyle w:val="Hyperlink"/>
          </w:rPr>
          <w:t>http://www.competitionbureau.gc.ca/eic/site/cb-bc.nsf/eng/03627.html</w:t>
        </w:r>
      </w:hyperlink>
    </w:p>
    <w:p w:rsidR="00D01E19" w:rsidRPr="00170590" w:rsidRDefault="00716157" w:rsidP="00816E3B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 w:rsidRPr="00170590">
        <w:rPr>
          <w:rStyle w:val="Style1Char"/>
        </w:rPr>
        <w:t xml:space="preserve">Invite a </w:t>
      </w:r>
      <w:r w:rsidR="0080786D">
        <w:rPr>
          <w:rStyle w:val="Style1Char"/>
        </w:rPr>
        <w:t>guest speaker from BC Centre for Elder Advocacy and Support or Public Guardian and Trustee office to talk</w:t>
      </w:r>
      <w:r w:rsidRPr="00170590">
        <w:rPr>
          <w:rStyle w:val="Style1Char"/>
        </w:rPr>
        <w:t xml:space="preserve"> about </w:t>
      </w:r>
      <w:r w:rsidR="0080786D">
        <w:rPr>
          <w:rStyle w:val="Style1Char"/>
        </w:rPr>
        <w:t xml:space="preserve">the </w:t>
      </w:r>
      <w:r w:rsidR="00762ECD">
        <w:rPr>
          <w:rStyle w:val="Style1Char"/>
        </w:rPr>
        <w:t>service</w:t>
      </w:r>
      <w:r w:rsidR="00753A8F">
        <w:rPr>
          <w:rStyle w:val="Style1Char"/>
        </w:rPr>
        <w:t>s</w:t>
      </w:r>
      <w:r w:rsidR="00762ECD">
        <w:rPr>
          <w:rStyle w:val="Style1Char"/>
        </w:rPr>
        <w:t xml:space="preserve"> they provide to seniors</w:t>
      </w:r>
    </w:p>
    <w:p w:rsidR="00D01E19" w:rsidRPr="00A070B2" w:rsidRDefault="0080786D" w:rsidP="00A070B2">
      <w:pPr>
        <w:pStyle w:val="ListParagraph"/>
        <w:numPr>
          <w:ilvl w:val="0"/>
          <w:numId w:val="8"/>
        </w:numPr>
        <w:spacing w:after="0" w:line="240" w:lineRule="auto"/>
        <w:rPr>
          <w:rFonts w:ascii="Calibri" w:eastAsiaTheme="minorHAnsi" w:hAnsi="Calibri"/>
          <w:lang w:val="en-CA"/>
        </w:rPr>
      </w:pPr>
      <w:r>
        <w:rPr>
          <w:rStyle w:val="Style1Char"/>
        </w:rPr>
        <w:t xml:space="preserve">Visit an </w:t>
      </w:r>
      <w:r w:rsidR="00DA4159">
        <w:rPr>
          <w:rStyle w:val="Style1Char"/>
        </w:rPr>
        <w:t>elders’</w:t>
      </w:r>
      <w:r>
        <w:rPr>
          <w:rStyle w:val="Style1Char"/>
        </w:rPr>
        <w:t xml:space="preserve"> care facility</w:t>
      </w:r>
    </w:p>
    <w:p w:rsidR="00753A8F" w:rsidRDefault="00753A8F" w:rsidP="00D01E19">
      <w:pPr>
        <w:pBdr>
          <w:bottom w:val="single" w:sz="4" w:space="1" w:color="auto"/>
        </w:pBdr>
        <w:rPr>
          <w:b/>
        </w:rPr>
      </w:pPr>
    </w:p>
    <w:p w:rsidR="00D01E19" w:rsidRPr="00040EB9" w:rsidRDefault="00D01E19" w:rsidP="00D01E19">
      <w:pPr>
        <w:pBdr>
          <w:bottom w:val="single" w:sz="4" w:space="1" w:color="auto"/>
        </w:pBdr>
        <w:rPr>
          <w:b/>
        </w:rPr>
      </w:pPr>
      <w:r w:rsidRPr="00040EB9">
        <w:rPr>
          <w:b/>
        </w:rPr>
        <w:t>Assessment Plan and Tools</w:t>
      </w:r>
    </w:p>
    <w:p w:rsidR="002A7851" w:rsidRDefault="00170590" w:rsidP="00D01E19">
      <w:pPr>
        <w:pStyle w:val="ListParagraph"/>
        <w:numPr>
          <w:ilvl w:val="0"/>
          <w:numId w:val="8"/>
        </w:numPr>
        <w:spacing w:after="0" w:line="240" w:lineRule="auto"/>
      </w:pPr>
      <w:r w:rsidRPr="00170590">
        <w:t>Self-assessment checklist</w:t>
      </w:r>
    </w:p>
    <w:p w:rsidR="00D01E19" w:rsidRPr="00816E3B" w:rsidRDefault="002A7851" w:rsidP="002A7851">
      <w:pPr>
        <w:rPr>
          <w:sz w:val="32"/>
        </w:rPr>
      </w:pPr>
      <w:r>
        <w:br w:type="page"/>
      </w:r>
      <w:r w:rsidR="00816E3B">
        <w:rPr>
          <w:b/>
          <w:sz w:val="32"/>
          <w:szCs w:val="24"/>
        </w:rPr>
        <w:lastRenderedPageBreak/>
        <w:t>Sample Lesson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10"/>
        <w:gridCol w:w="4410"/>
        <w:gridCol w:w="2160"/>
        <w:gridCol w:w="2088"/>
      </w:tblGrid>
      <w:tr w:rsidR="00D01E19" w:rsidRPr="00731933" w:rsidTr="00816E3B">
        <w:trPr>
          <w:trHeight w:val="611"/>
        </w:trPr>
        <w:tc>
          <w:tcPr>
            <w:tcW w:w="810" w:type="dxa"/>
            <w:vAlign w:val="center"/>
          </w:tcPr>
          <w:p w:rsidR="00D01E19" w:rsidRPr="00731933" w:rsidRDefault="00D01E19" w:rsidP="00F076B8">
            <w:pPr>
              <w:jc w:val="center"/>
              <w:rPr>
                <w:b/>
              </w:rPr>
            </w:pPr>
            <w:r w:rsidRPr="00731933">
              <w:rPr>
                <w:b/>
              </w:rPr>
              <w:t>Time</w:t>
            </w:r>
          </w:p>
        </w:tc>
        <w:tc>
          <w:tcPr>
            <w:tcW w:w="4410" w:type="dxa"/>
            <w:vAlign w:val="center"/>
          </w:tcPr>
          <w:p w:rsidR="00D01E19" w:rsidRPr="00731933" w:rsidRDefault="00170590" w:rsidP="00F076B8">
            <w:pPr>
              <w:jc w:val="center"/>
              <w:rPr>
                <w:b/>
              </w:rPr>
            </w:pPr>
            <w:r w:rsidRPr="00731933">
              <w:rPr>
                <w:b/>
              </w:rPr>
              <w:t>Tasks</w:t>
            </w:r>
          </w:p>
        </w:tc>
        <w:tc>
          <w:tcPr>
            <w:tcW w:w="2160" w:type="dxa"/>
            <w:vAlign w:val="center"/>
          </w:tcPr>
          <w:p w:rsidR="00D01E19" w:rsidRPr="00731933" w:rsidRDefault="00D01E19" w:rsidP="00F076B8">
            <w:pPr>
              <w:jc w:val="center"/>
              <w:rPr>
                <w:b/>
              </w:rPr>
            </w:pPr>
            <w:r w:rsidRPr="00731933">
              <w:rPr>
                <w:b/>
              </w:rPr>
              <w:t>Expected Outcome</w:t>
            </w:r>
          </w:p>
        </w:tc>
        <w:tc>
          <w:tcPr>
            <w:tcW w:w="2088" w:type="dxa"/>
            <w:vAlign w:val="center"/>
          </w:tcPr>
          <w:p w:rsidR="00D01E19" w:rsidRPr="00731933" w:rsidRDefault="00D01E19" w:rsidP="00F076B8">
            <w:pPr>
              <w:jc w:val="center"/>
              <w:rPr>
                <w:b/>
              </w:rPr>
            </w:pPr>
            <w:r w:rsidRPr="00731933">
              <w:rPr>
                <w:b/>
              </w:rPr>
              <w:t>Resources</w:t>
            </w:r>
          </w:p>
        </w:tc>
      </w:tr>
      <w:tr w:rsidR="00D01E19" w:rsidRPr="00731933" w:rsidTr="00816E3B">
        <w:trPr>
          <w:trHeight w:val="1709"/>
        </w:trPr>
        <w:tc>
          <w:tcPr>
            <w:tcW w:w="810" w:type="dxa"/>
            <w:vAlign w:val="center"/>
          </w:tcPr>
          <w:p w:rsidR="00D01E19" w:rsidRPr="00731933" w:rsidRDefault="00170590" w:rsidP="00170590">
            <w:pPr>
              <w:jc w:val="center"/>
              <w:rPr>
                <w:sz w:val="22"/>
              </w:rPr>
            </w:pPr>
            <w:r w:rsidRPr="00731933">
              <w:rPr>
                <w:sz w:val="22"/>
              </w:rPr>
              <w:t>10’</w:t>
            </w:r>
          </w:p>
        </w:tc>
        <w:tc>
          <w:tcPr>
            <w:tcW w:w="4410" w:type="dxa"/>
          </w:tcPr>
          <w:p w:rsidR="00D01E19" w:rsidRPr="00731933" w:rsidRDefault="00170590" w:rsidP="00816E3B">
            <w:pPr>
              <w:spacing w:before="120"/>
              <w:rPr>
                <w:b/>
                <w:sz w:val="22"/>
              </w:rPr>
            </w:pPr>
            <w:r w:rsidRPr="00731933">
              <w:rPr>
                <w:b/>
                <w:sz w:val="22"/>
              </w:rPr>
              <w:t>Warm up</w:t>
            </w:r>
          </w:p>
          <w:p w:rsidR="0073160A" w:rsidRPr="00731933" w:rsidRDefault="00170590" w:rsidP="00170590">
            <w:pPr>
              <w:pStyle w:val="ListParagraph"/>
              <w:numPr>
                <w:ilvl w:val="0"/>
                <w:numId w:val="10"/>
              </w:numPr>
              <w:rPr>
                <w:sz w:val="22"/>
              </w:rPr>
            </w:pPr>
            <w:r w:rsidRPr="00731933">
              <w:rPr>
                <w:sz w:val="22"/>
              </w:rPr>
              <w:t>In pairs or small groups, students talk about pictures</w:t>
            </w:r>
          </w:p>
          <w:p w:rsidR="00170590" w:rsidRPr="00731933" w:rsidRDefault="0073160A" w:rsidP="00170590">
            <w:pPr>
              <w:pStyle w:val="ListParagraph"/>
              <w:numPr>
                <w:ilvl w:val="0"/>
                <w:numId w:val="10"/>
              </w:numPr>
              <w:rPr>
                <w:sz w:val="22"/>
              </w:rPr>
            </w:pPr>
            <w:r w:rsidRPr="00731933">
              <w:rPr>
                <w:sz w:val="22"/>
              </w:rPr>
              <w:t xml:space="preserve">Explain ‘elder </w:t>
            </w:r>
            <w:r w:rsidR="00E901B7">
              <w:rPr>
                <w:sz w:val="22"/>
              </w:rPr>
              <w:t>law’</w:t>
            </w:r>
          </w:p>
          <w:p w:rsidR="00170590" w:rsidRPr="00731933" w:rsidRDefault="0073160A" w:rsidP="0073160A">
            <w:pPr>
              <w:pStyle w:val="ListParagraph"/>
              <w:numPr>
                <w:ilvl w:val="0"/>
                <w:numId w:val="10"/>
              </w:numPr>
              <w:rPr>
                <w:sz w:val="22"/>
              </w:rPr>
            </w:pPr>
            <w:r w:rsidRPr="00731933">
              <w:rPr>
                <w:sz w:val="22"/>
              </w:rPr>
              <w:t>Assess level of knowledge in elder law</w:t>
            </w:r>
          </w:p>
          <w:p w:rsidR="00F076B8" w:rsidRPr="00731933" w:rsidRDefault="00F076B8" w:rsidP="00F076B8">
            <w:pPr>
              <w:pStyle w:val="ListParagraph"/>
              <w:ind w:left="360"/>
              <w:rPr>
                <w:sz w:val="22"/>
              </w:rPr>
            </w:pPr>
          </w:p>
        </w:tc>
        <w:tc>
          <w:tcPr>
            <w:tcW w:w="2160" w:type="dxa"/>
          </w:tcPr>
          <w:p w:rsidR="00D01E19" w:rsidRPr="00731933" w:rsidRDefault="005F5DB7" w:rsidP="002E07EE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>Generate interest</w:t>
            </w:r>
          </w:p>
          <w:p w:rsidR="005F5DB7" w:rsidRPr="00731933" w:rsidRDefault="005F5DB7" w:rsidP="002E07EE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>Activate prior knowledge</w:t>
            </w:r>
          </w:p>
        </w:tc>
        <w:tc>
          <w:tcPr>
            <w:tcW w:w="2088" w:type="dxa"/>
          </w:tcPr>
          <w:p w:rsidR="005F5DB7" w:rsidRPr="00731933" w:rsidRDefault="005F5DB7" w:rsidP="00B5594A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 xml:space="preserve">PLS Worksheet: </w:t>
            </w:r>
            <w:r w:rsidR="00816E3B">
              <w:rPr>
                <w:sz w:val="22"/>
              </w:rPr>
              <w:br/>
            </w:r>
            <w:r w:rsidRPr="00731933">
              <w:rPr>
                <w:rFonts w:ascii="Calibri" w:eastAsia="Times New Roman" w:hAnsi="Calibri" w:cs="Times New Roman"/>
                <w:b/>
                <w:color w:val="000000"/>
                <w:sz w:val="22"/>
              </w:rPr>
              <w:t>Get Ready!</w:t>
            </w:r>
          </w:p>
        </w:tc>
      </w:tr>
      <w:tr w:rsidR="00375C23" w:rsidRPr="00731933" w:rsidTr="00816E3B">
        <w:trPr>
          <w:trHeight w:val="1691"/>
        </w:trPr>
        <w:tc>
          <w:tcPr>
            <w:tcW w:w="810" w:type="dxa"/>
            <w:vAlign w:val="center"/>
          </w:tcPr>
          <w:p w:rsidR="00375C23" w:rsidRPr="00731933" w:rsidRDefault="00731933" w:rsidP="00170590">
            <w:pPr>
              <w:jc w:val="center"/>
              <w:rPr>
                <w:sz w:val="22"/>
              </w:rPr>
            </w:pPr>
            <w:r w:rsidRPr="00731933">
              <w:rPr>
                <w:sz w:val="22"/>
              </w:rPr>
              <w:t>25</w:t>
            </w:r>
            <w:r w:rsidR="00375C23" w:rsidRPr="00731933">
              <w:rPr>
                <w:sz w:val="22"/>
              </w:rPr>
              <w:t>’</w:t>
            </w:r>
          </w:p>
        </w:tc>
        <w:tc>
          <w:tcPr>
            <w:tcW w:w="4410" w:type="dxa"/>
          </w:tcPr>
          <w:p w:rsidR="00375C23" w:rsidRPr="00731933" w:rsidRDefault="00023AB3" w:rsidP="00816E3B">
            <w:pPr>
              <w:spacing w:before="120"/>
              <w:rPr>
                <w:b/>
                <w:sz w:val="22"/>
              </w:rPr>
            </w:pPr>
            <w:r>
              <w:rPr>
                <w:b/>
                <w:sz w:val="22"/>
              </w:rPr>
              <w:t>View v</w:t>
            </w:r>
            <w:r w:rsidR="00731933" w:rsidRPr="00731933">
              <w:rPr>
                <w:b/>
                <w:sz w:val="22"/>
              </w:rPr>
              <w:t>ideo and prepare for topic</w:t>
            </w:r>
          </w:p>
          <w:p w:rsidR="00731933" w:rsidRPr="00731933" w:rsidRDefault="00731933" w:rsidP="00375C23">
            <w:pPr>
              <w:pStyle w:val="ListParagraph"/>
              <w:numPr>
                <w:ilvl w:val="0"/>
                <w:numId w:val="25"/>
              </w:numPr>
              <w:ind w:left="353"/>
              <w:rPr>
                <w:sz w:val="22"/>
              </w:rPr>
            </w:pPr>
            <w:r w:rsidRPr="00731933">
              <w:rPr>
                <w:sz w:val="22"/>
              </w:rPr>
              <w:t>Students find the meanings of the words by asking one another, the teacher or looking them up</w:t>
            </w:r>
          </w:p>
          <w:p w:rsidR="00375C23" w:rsidRPr="00731933" w:rsidRDefault="00375C23" w:rsidP="00375C23">
            <w:pPr>
              <w:pStyle w:val="ListParagraph"/>
              <w:numPr>
                <w:ilvl w:val="0"/>
                <w:numId w:val="25"/>
              </w:numPr>
              <w:ind w:left="353"/>
              <w:rPr>
                <w:sz w:val="22"/>
              </w:rPr>
            </w:pPr>
            <w:r w:rsidRPr="00731933">
              <w:rPr>
                <w:sz w:val="22"/>
              </w:rPr>
              <w:t xml:space="preserve">Teacher </w:t>
            </w:r>
            <w:r w:rsidR="00104EE4">
              <w:rPr>
                <w:sz w:val="22"/>
              </w:rPr>
              <w:t>goes over new vocabulary and students practice</w:t>
            </w:r>
            <w:r w:rsidR="00EC58CF" w:rsidRPr="00731933">
              <w:rPr>
                <w:sz w:val="22"/>
              </w:rPr>
              <w:t xml:space="preserve"> pronunciation</w:t>
            </w:r>
          </w:p>
          <w:p w:rsidR="00731933" w:rsidRPr="00731933" w:rsidRDefault="00731933" w:rsidP="00731933">
            <w:pPr>
              <w:pStyle w:val="ListParagraph"/>
              <w:numPr>
                <w:ilvl w:val="0"/>
                <w:numId w:val="24"/>
              </w:numPr>
              <w:ind w:left="342"/>
              <w:rPr>
                <w:b/>
                <w:sz w:val="22"/>
              </w:rPr>
            </w:pPr>
            <w:r w:rsidRPr="00731933">
              <w:rPr>
                <w:sz w:val="22"/>
              </w:rPr>
              <w:t>Students watch video and answer questions</w:t>
            </w:r>
          </w:p>
          <w:p w:rsidR="00731933" w:rsidRPr="00731933" w:rsidRDefault="00731933" w:rsidP="00731933">
            <w:pPr>
              <w:pStyle w:val="ListParagraph"/>
              <w:numPr>
                <w:ilvl w:val="0"/>
                <w:numId w:val="24"/>
              </w:numPr>
              <w:ind w:left="342"/>
              <w:rPr>
                <w:b/>
                <w:sz w:val="22"/>
              </w:rPr>
            </w:pPr>
            <w:r w:rsidRPr="00731933">
              <w:rPr>
                <w:sz w:val="22"/>
              </w:rPr>
              <w:t xml:space="preserve">Students discuss personal experiences </w:t>
            </w:r>
          </w:p>
          <w:p w:rsidR="00375C23" w:rsidRPr="00731933" w:rsidRDefault="00375C23" w:rsidP="00023AB3">
            <w:pPr>
              <w:pStyle w:val="ListParagraph"/>
              <w:ind w:left="353"/>
              <w:rPr>
                <w:b/>
                <w:sz w:val="22"/>
              </w:rPr>
            </w:pPr>
          </w:p>
        </w:tc>
        <w:tc>
          <w:tcPr>
            <w:tcW w:w="2160" w:type="dxa"/>
          </w:tcPr>
          <w:p w:rsidR="00375C23" w:rsidRPr="00731933" w:rsidRDefault="00731933" w:rsidP="00E85B01">
            <w:pPr>
              <w:spacing w:before="240"/>
              <w:rPr>
                <w:rStyle w:val="Style1Char"/>
                <w:sz w:val="22"/>
              </w:rPr>
            </w:pPr>
            <w:r w:rsidRPr="00731933">
              <w:rPr>
                <w:rStyle w:val="Style1Char"/>
                <w:sz w:val="22"/>
              </w:rPr>
              <w:t>Prepare for topic of Elder Law</w:t>
            </w:r>
          </w:p>
          <w:p w:rsidR="00731933" w:rsidRPr="00731933" w:rsidRDefault="00731933" w:rsidP="00E85B01">
            <w:pPr>
              <w:spacing w:before="240"/>
              <w:rPr>
                <w:rStyle w:val="Style1Char"/>
                <w:sz w:val="22"/>
              </w:rPr>
            </w:pPr>
            <w:r w:rsidRPr="00731933">
              <w:rPr>
                <w:rStyle w:val="Style1Char"/>
                <w:sz w:val="22"/>
              </w:rPr>
              <w:t>Identify the main ideas and supporting details of the video material</w:t>
            </w:r>
          </w:p>
        </w:tc>
        <w:tc>
          <w:tcPr>
            <w:tcW w:w="2088" w:type="dxa"/>
          </w:tcPr>
          <w:p w:rsidR="00375C23" w:rsidRPr="00731933" w:rsidRDefault="008F32BB" w:rsidP="00731933">
            <w:pPr>
              <w:spacing w:before="240"/>
              <w:rPr>
                <w:b/>
                <w:sz w:val="22"/>
              </w:rPr>
            </w:pPr>
            <w:r w:rsidRPr="00731933">
              <w:rPr>
                <w:sz w:val="22"/>
              </w:rPr>
              <w:t>PLS Worksheet:</w:t>
            </w:r>
            <w:r w:rsidR="00731933" w:rsidRPr="00731933">
              <w:rPr>
                <w:sz w:val="22"/>
              </w:rPr>
              <w:t xml:space="preserve"> </w:t>
            </w:r>
            <w:r w:rsidR="00731933" w:rsidRPr="00731933">
              <w:rPr>
                <w:b/>
                <w:sz w:val="22"/>
              </w:rPr>
              <w:t>Prepare and Listen!</w:t>
            </w:r>
            <w:r w:rsidRPr="00731933">
              <w:rPr>
                <w:sz w:val="22"/>
              </w:rPr>
              <w:t xml:space="preserve"> </w:t>
            </w:r>
          </w:p>
          <w:p w:rsidR="00731933" w:rsidRPr="00731933" w:rsidRDefault="00731933" w:rsidP="00731933">
            <w:pPr>
              <w:spacing w:before="240"/>
              <w:rPr>
                <w:b/>
                <w:sz w:val="22"/>
              </w:rPr>
            </w:pPr>
            <w:r w:rsidRPr="00731933">
              <w:rPr>
                <w:b/>
                <w:sz w:val="22"/>
              </w:rPr>
              <w:t xml:space="preserve">Video: </w:t>
            </w:r>
            <w:r w:rsidRPr="00731933">
              <w:rPr>
                <w:sz w:val="22"/>
              </w:rPr>
              <w:t>“When I’m 64 – Scams”</w:t>
            </w:r>
            <w:r w:rsidR="002006CC">
              <w:rPr>
                <w:sz w:val="22"/>
              </w:rPr>
              <w:t xml:space="preserve"> </w:t>
            </w:r>
          </w:p>
        </w:tc>
      </w:tr>
      <w:tr w:rsidR="00992ADA" w:rsidRPr="00731933" w:rsidTr="00816E3B">
        <w:trPr>
          <w:trHeight w:val="3140"/>
        </w:trPr>
        <w:tc>
          <w:tcPr>
            <w:tcW w:w="810" w:type="dxa"/>
            <w:vAlign w:val="center"/>
          </w:tcPr>
          <w:p w:rsidR="00992ADA" w:rsidRPr="00731933" w:rsidRDefault="00902B80" w:rsidP="00A60869">
            <w:pPr>
              <w:jc w:val="center"/>
              <w:rPr>
                <w:sz w:val="22"/>
              </w:rPr>
            </w:pPr>
            <w:r w:rsidRPr="00731933">
              <w:rPr>
                <w:sz w:val="22"/>
              </w:rPr>
              <w:t>20</w:t>
            </w:r>
            <w:r w:rsidR="00992ADA" w:rsidRPr="00731933">
              <w:rPr>
                <w:sz w:val="22"/>
              </w:rPr>
              <w:t>’</w:t>
            </w:r>
          </w:p>
        </w:tc>
        <w:tc>
          <w:tcPr>
            <w:tcW w:w="4410" w:type="dxa"/>
          </w:tcPr>
          <w:p w:rsidR="00992ADA" w:rsidRPr="00731933" w:rsidRDefault="00992ADA" w:rsidP="00816E3B">
            <w:pPr>
              <w:spacing w:before="120"/>
              <w:rPr>
                <w:b/>
                <w:sz w:val="22"/>
              </w:rPr>
            </w:pPr>
            <w:r w:rsidRPr="00731933">
              <w:rPr>
                <w:b/>
                <w:sz w:val="22"/>
              </w:rPr>
              <w:t>Vocabulary practice</w:t>
            </w:r>
          </w:p>
          <w:p w:rsidR="00992ADA" w:rsidRPr="00731933" w:rsidRDefault="00992ADA" w:rsidP="00A60869">
            <w:pPr>
              <w:pStyle w:val="ListParagraph"/>
              <w:numPr>
                <w:ilvl w:val="0"/>
                <w:numId w:val="11"/>
              </w:numPr>
              <w:rPr>
                <w:rStyle w:val="Style1Char"/>
                <w:rFonts w:asciiTheme="minorHAnsi" w:eastAsiaTheme="minorEastAsia" w:hAnsiTheme="minorHAnsi"/>
                <w:b/>
                <w:sz w:val="22"/>
                <w:lang w:val="en-US"/>
              </w:rPr>
            </w:pPr>
            <w:r w:rsidRPr="00731933">
              <w:rPr>
                <w:sz w:val="22"/>
              </w:rPr>
              <w:t>Students guess the meaning of phrases</w:t>
            </w:r>
          </w:p>
          <w:p w:rsidR="00992ADA" w:rsidRPr="00731933" w:rsidRDefault="00992ADA" w:rsidP="00A60869">
            <w:pPr>
              <w:pStyle w:val="ListParagraph"/>
              <w:numPr>
                <w:ilvl w:val="0"/>
                <w:numId w:val="11"/>
              </w:numPr>
              <w:rPr>
                <w:rStyle w:val="Style1Char"/>
                <w:rFonts w:asciiTheme="minorHAnsi" w:eastAsiaTheme="minorEastAsia" w:hAnsiTheme="minorHAnsi"/>
                <w:b/>
                <w:sz w:val="22"/>
                <w:lang w:val="en-US"/>
              </w:rPr>
            </w:pPr>
            <w:r w:rsidRPr="00731933">
              <w:rPr>
                <w:rStyle w:val="Style1Char"/>
                <w:sz w:val="22"/>
              </w:rPr>
              <w:t>Go over any new vocabulary, but encourage students to apply word attack strategies first:</w:t>
            </w:r>
          </w:p>
          <w:p w:rsidR="00992ADA" w:rsidRPr="00731933" w:rsidRDefault="00992ADA" w:rsidP="00A60869">
            <w:pPr>
              <w:pStyle w:val="ListParagraph"/>
              <w:numPr>
                <w:ilvl w:val="1"/>
                <w:numId w:val="11"/>
              </w:numPr>
              <w:rPr>
                <w:rStyle w:val="Style1Char"/>
                <w:rFonts w:asciiTheme="minorHAnsi" w:eastAsiaTheme="minorEastAsia" w:hAnsiTheme="minorHAnsi"/>
                <w:b/>
                <w:sz w:val="22"/>
                <w:lang w:val="en-US"/>
              </w:rPr>
            </w:pPr>
            <w:r w:rsidRPr="00731933">
              <w:rPr>
                <w:rStyle w:val="Style1Char"/>
                <w:sz w:val="22"/>
              </w:rPr>
              <w:t>Ask for peer support</w:t>
            </w:r>
          </w:p>
          <w:p w:rsidR="00992ADA" w:rsidRPr="00731933" w:rsidRDefault="00992ADA" w:rsidP="00A60869">
            <w:pPr>
              <w:pStyle w:val="ListParagraph"/>
              <w:numPr>
                <w:ilvl w:val="1"/>
                <w:numId w:val="11"/>
              </w:numPr>
              <w:rPr>
                <w:rStyle w:val="Style1Char"/>
                <w:rFonts w:asciiTheme="minorHAnsi" w:eastAsiaTheme="minorEastAsia" w:hAnsiTheme="minorHAnsi"/>
                <w:b/>
                <w:sz w:val="22"/>
                <w:lang w:val="en-US"/>
              </w:rPr>
            </w:pPr>
            <w:r w:rsidRPr="00731933">
              <w:rPr>
                <w:rStyle w:val="Style1Char"/>
                <w:sz w:val="22"/>
              </w:rPr>
              <w:t>Look at base form of word</w:t>
            </w:r>
          </w:p>
          <w:p w:rsidR="00992ADA" w:rsidRPr="00731933" w:rsidRDefault="00992ADA" w:rsidP="00A60869">
            <w:pPr>
              <w:pStyle w:val="ListParagraph"/>
              <w:numPr>
                <w:ilvl w:val="1"/>
                <w:numId w:val="11"/>
              </w:numPr>
              <w:rPr>
                <w:rStyle w:val="Style1Char"/>
                <w:rFonts w:asciiTheme="minorHAnsi" w:eastAsiaTheme="minorEastAsia" w:hAnsiTheme="minorHAnsi"/>
                <w:b/>
                <w:sz w:val="22"/>
                <w:lang w:val="en-US"/>
              </w:rPr>
            </w:pPr>
            <w:r w:rsidRPr="00731933">
              <w:rPr>
                <w:rStyle w:val="Style1Char"/>
                <w:sz w:val="22"/>
              </w:rPr>
              <w:t>Guess the meaning from context</w:t>
            </w:r>
          </w:p>
          <w:p w:rsidR="00992ADA" w:rsidRPr="00731933" w:rsidRDefault="00992ADA" w:rsidP="00A60869">
            <w:pPr>
              <w:pStyle w:val="ListParagraph"/>
              <w:numPr>
                <w:ilvl w:val="1"/>
                <w:numId w:val="11"/>
              </w:numPr>
              <w:rPr>
                <w:rStyle w:val="Style1Char"/>
                <w:rFonts w:asciiTheme="minorHAnsi" w:eastAsiaTheme="minorEastAsia" w:hAnsiTheme="minorHAnsi"/>
                <w:b/>
                <w:sz w:val="22"/>
                <w:lang w:val="en-US"/>
              </w:rPr>
            </w:pPr>
            <w:r w:rsidRPr="00731933">
              <w:rPr>
                <w:rStyle w:val="Style1Char"/>
                <w:sz w:val="22"/>
              </w:rPr>
              <w:t xml:space="preserve">Look in monolingual dictionaries </w:t>
            </w:r>
          </w:p>
          <w:p w:rsidR="00992ADA" w:rsidRPr="00731933" w:rsidRDefault="00992ADA" w:rsidP="00A60869">
            <w:pPr>
              <w:pStyle w:val="ListParagraph"/>
              <w:numPr>
                <w:ilvl w:val="0"/>
                <w:numId w:val="22"/>
              </w:numPr>
              <w:ind w:left="342" w:hanging="342"/>
              <w:rPr>
                <w:sz w:val="22"/>
              </w:rPr>
            </w:pPr>
            <w:r w:rsidRPr="00731933">
              <w:rPr>
                <w:sz w:val="22"/>
              </w:rPr>
              <w:t xml:space="preserve">Students </w:t>
            </w:r>
            <w:r w:rsidR="008555E6">
              <w:rPr>
                <w:sz w:val="22"/>
              </w:rPr>
              <w:t>fill in the blanks and then ask and answer the questions in pairs</w:t>
            </w:r>
            <w:r w:rsidR="00F076B8" w:rsidRPr="00731933">
              <w:rPr>
                <w:sz w:val="22"/>
              </w:rPr>
              <w:t xml:space="preserve"> </w:t>
            </w:r>
          </w:p>
          <w:p w:rsidR="00992ADA" w:rsidRPr="00731933" w:rsidRDefault="00992ADA" w:rsidP="00A60869">
            <w:pPr>
              <w:pStyle w:val="ListParagraph"/>
              <w:ind w:left="342"/>
              <w:rPr>
                <w:sz w:val="22"/>
              </w:rPr>
            </w:pPr>
          </w:p>
        </w:tc>
        <w:tc>
          <w:tcPr>
            <w:tcW w:w="2160" w:type="dxa"/>
          </w:tcPr>
          <w:p w:rsidR="00992ADA" w:rsidRDefault="00992ADA" w:rsidP="008555E6">
            <w:pPr>
              <w:spacing w:before="240"/>
              <w:rPr>
                <w:rStyle w:val="Style1Char"/>
                <w:sz w:val="22"/>
              </w:rPr>
            </w:pPr>
            <w:r w:rsidRPr="00731933">
              <w:rPr>
                <w:rStyle w:val="Style1Char"/>
                <w:sz w:val="22"/>
              </w:rPr>
              <w:t xml:space="preserve">Identify the function </w:t>
            </w:r>
            <w:r w:rsidR="008555E6">
              <w:rPr>
                <w:rStyle w:val="Style1Char"/>
                <w:sz w:val="22"/>
              </w:rPr>
              <w:t xml:space="preserve">and meaning </w:t>
            </w:r>
            <w:r w:rsidRPr="00731933">
              <w:rPr>
                <w:rStyle w:val="Style1Char"/>
                <w:sz w:val="22"/>
              </w:rPr>
              <w:t xml:space="preserve">of  new </w:t>
            </w:r>
            <w:r w:rsidR="008555E6">
              <w:rPr>
                <w:rStyle w:val="Style1Char"/>
                <w:sz w:val="22"/>
              </w:rPr>
              <w:t>vocabulary items</w:t>
            </w:r>
          </w:p>
          <w:p w:rsidR="00753A8F" w:rsidRDefault="00753A8F" w:rsidP="008555E6">
            <w:pPr>
              <w:spacing w:before="240"/>
              <w:rPr>
                <w:rStyle w:val="Style1Char"/>
                <w:sz w:val="22"/>
              </w:rPr>
            </w:pPr>
            <w:r>
              <w:rPr>
                <w:rStyle w:val="Style1Char"/>
                <w:sz w:val="22"/>
              </w:rPr>
              <w:t>Use new vocabulary to ask and respond to questions</w:t>
            </w:r>
          </w:p>
          <w:p w:rsidR="008555E6" w:rsidRPr="00731933" w:rsidRDefault="008555E6" w:rsidP="008555E6">
            <w:pPr>
              <w:spacing w:before="240"/>
              <w:rPr>
                <w:rStyle w:val="Style1Char"/>
                <w:sz w:val="22"/>
                <w:lang w:val="en-US"/>
              </w:rPr>
            </w:pPr>
          </w:p>
        </w:tc>
        <w:tc>
          <w:tcPr>
            <w:tcW w:w="2088" w:type="dxa"/>
          </w:tcPr>
          <w:p w:rsidR="00992ADA" w:rsidRPr="00731933" w:rsidRDefault="00992ADA" w:rsidP="00A60869">
            <w:pPr>
              <w:spacing w:before="240"/>
              <w:rPr>
                <w:rFonts w:ascii="Calibri" w:eastAsia="Times New Roman" w:hAnsi="Calibri" w:cs="Times New Roman"/>
                <w:b/>
                <w:color w:val="000000"/>
                <w:sz w:val="22"/>
              </w:rPr>
            </w:pPr>
            <w:r w:rsidRPr="00731933">
              <w:rPr>
                <w:sz w:val="22"/>
              </w:rPr>
              <w:t xml:space="preserve">PLS Worksheet: </w:t>
            </w:r>
            <w:r w:rsidRPr="00731933">
              <w:rPr>
                <w:rFonts w:ascii="Calibri" w:eastAsia="Times New Roman" w:hAnsi="Calibri" w:cs="Times New Roman"/>
                <w:b/>
                <w:color w:val="000000"/>
                <w:sz w:val="22"/>
              </w:rPr>
              <w:t>Vocabulary Practice!</w:t>
            </w:r>
          </w:p>
          <w:p w:rsidR="00992ADA" w:rsidRPr="00731933" w:rsidRDefault="00A070B2" w:rsidP="00A60869">
            <w:pPr>
              <w:spacing w:before="240"/>
              <w:rPr>
                <w:sz w:val="22"/>
              </w:rPr>
            </w:pPr>
            <w:r>
              <w:rPr>
                <w:i/>
                <w:sz w:val="22"/>
              </w:rPr>
              <w:t>Elder Law</w:t>
            </w:r>
            <w:r>
              <w:rPr>
                <w:sz w:val="22"/>
              </w:rPr>
              <w:t>, p.</w:t>
            </w:r>
            <w:r w:rsidR="009A4181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24-25. </w:t>
            </w:r>
          </w:p>
        </w:tc>
      </w:tr>
      <w:tr w:rsidR="00992ADA" w:rsidRPr="00731933" w:rsidTr="00816E3B">
        <w:trPr>
          <w:trHeight w:val="1880"/>
        </w:trPr>
        <w:tc>
          <w:tcPr>
            <w:tcW w:w="810" w:type="dxa"/>
            <w:vAlign w:val="center"/>
          </w:tcPr>
          <w:p w:rsidR="00992ADA" w:rsidRPr="00731933" w:rsidRDefault="00A070B2" w:rsidP="00170590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  <w:r w:rsidR="006A401F" w:rsidRPr="00731933">
              <w:rPr>
                <w:sz w:val="22"/>
              </w:rPr>
              <w:t>’</w:t>
            </w:r>
          </w:p>
        </w:tc>
        <w:tc>
          <w:tcPr>
            <w:tcW w:w="4410" w:type="dxa"/>
          </w:tcPr>
          <w:p w:rsidR="00F076B8" w:rsidRDefault="00A744E5" w:rsidP="00816E3B">
            <w:pPr>
              <w:spacing w:before="120"/>
              <w:rPr>
                <w:b/>
                <w:sz w:val="22"/>
              </w:rPr>
            </w:pPr>
            <w:r>
              <w:rPr>
                <w:b/>
                <w:sz w:val="22"/>
              </w:rPr>
              <w:t>Pronunciation practice</w:t>
            </w:r>
          </w:p>
          <w:p w:rsidR="00A744E5" w:rsidRPr="00A744E5" w:rsidRDefault="00A744E5" w:rsidP="00A744E5">
            <w:pPr>
              <w:pStyle w:val="ListParagraph"/>
              <w:numPr>
                <w:ilvl w:val="0"/>
                <w:numId w:val="22"/>
              </w:numPr>
              <w:ind w:left="360"/>
              <w:rPr>
                <w:b/>
                <w:sz w:val="22"/>
              </w:rPr>
            </w:pPr>
            <w:r>
              <w:rPr>
                <w:sz w:val="22"/>
              </w:rPr>
              <w:t>Review pronunciation rules for using ‘not’ in statements and contractions</w:t>
            </w:r>
          </w:p>
          <w:p w:rsidR="00A744E5" w:rsidRPr="00A744E5" w:rsidRDefault="00A744E5" w:rsidP="00A744E5">
            <w:pPr>
              <w:pStyle w:val="ListParagraph"/>
              <w:numPr>
                <w:ilvl w:val="0"/>
                <w:numId w:val="22"/>
              </w:numPr>
              <w:ind w:left="360"/>
              <w:rPr>
                <w:b/>
                <w:sz w:val="22"/>
              </w:rPr>
            </w:pPr>
            <w:r>
              <w:rPr>
                <w:sz w:val="22"/>
              </w:rPr>
              <w:t>Students practice reading the sentences aloud</w:t>
            </w:r>
          </w:p>
          <w:p w:rsidR="00A744E5" w:rsidRPr="00A744E5" w:rsidRDefault="00A744E5" w:rsidP="00A744E5">
            <w:pPr>
              <w:pStyle w:val="ListParagraph"/>
              <w:numPr>
                <w:ilvl w:val="0"/>
                <w:numId w:val="22"/>
              </w:numPr>
              <w:ind w:left="360"/>
              <w:rPr>
                <w:b/>
                <w:sz w:val="22"/>
              </w:rPr>
            </w:pPr>
            <w:r>
              <w:rPr>
                <w:sz w:val="22"/>
              </w:rPr>
              <w:t xml:space="preserve">In pairs, students make up sentences orally to practice pronunciation of ‘not’ </w:t>
            </w:r>
          </w:p>
          <w:p w:rsidR="00F076B8" w:rsidRPr="00731933" w:rsidRDefault="00F076B8" w:rsidP="00F076B8">
            <w:pPr>
              <w:rPr>
                <w:b/>
                <w:sz w:val="22"/>
              </w:rPr>
            </w:pPr>
          </w:p>
        </w:tc>
        <w:tc>
          <w:tcPr>
            <w:tcW w:w="2160" w:type="dxa"/>
          </w:tcPr>
          <w:p w:rsidR="00992ADA" w:rsidRDefault="00A744E5" w:rsidP="00E85B01">
            <w:pPr>
              <w:spacing w:before="240"/>
              <w:rPr>
                <w:rStyle w:val="Style1Char"/>
                <w:sz w:val="22"/>
              </w:rPr>
            </w:pPr>
            <w:r>
              <w:rPr>
                <w:rStyle w:val="Style1Char"/>
                <w:sz w:val="22"/>
              </w:rPr>
              <w:t>Become aware of the rules for pronunciation in contractions</w:t>
            </w:r>
          </w:p>
          <w:p w:rsidR="00A744E5" w:rsidRPr="00731933" w:rsidRDefault="00F2129E" w:rsidP="00E85B01">
            <w:pPr>
              <w:spacing w:before="240"/>
              <w:rPr>
                <w:rStyle w:val="Style1Char"/>
                <w:sz w:val="22"/>
              </w:rPr>
            </w:pPr>
            <w:r>
              <w:rPr>
                <w:rStyle w:val="Style1Char"/>
                <w:sz w:val="22"/>
              </w:rPr>
              <w:t>P</w:t>
            </w:r>
            <w:r w:rsidR="00A744E5">
              <w:rPr>
                <w:rStyle w:val="Style1Char"/>
                <w:sz w:val="22"/>
              </w:rPr>
              <w:t xml:space="preserve">ractice pronunciation of ‘not’ in statements and contractions </w:t>
            </w:r>
          </w:p>
        </w:tc>
        <w:tc>
          <w:tcPr>
            <w:tcW w:w="2088" w:type="dxa"/>
          </w:tcPr>
          <w:p w:rsidR="00992ADA" w:rsidRPr="00731933" w:rsidRDefault="00A744E5" w:rsidP="002079EF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 xml:space="preserve">PLS Worksheet: </w:t>
            </w:r>
            <w:r w:rsidRPr="00A744E5">
              <w:rPr>
                <w:b/>
                <w:sz w:val="22"/>
              </w:rPr>
              <w:t>Pronunciation Practice!</w:t>
            </w:r>
          </w:p>
        </w:tc>
      </w:tr>
      <w:tr w:rsidR="00A744E5" w:rsidRPr="00731933" w:rsidTr="00816E3B">
        <w:trPr>
          <w:trHeight w:val="1880"/>
        </w:trPr>
        <w:tc>
          <w:tcPr>
            <w:tcW w:w="810" w:type="dxa"/>
            <w:vAlign w:val="center"/>
          </w:tcPr>
          <w:p w:rsidR="00A744E5" w:rsidRPr="00731933" w:rsidRDefault="00A070B2" w:rsidP="00170590">
            <w:pPr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15</w:t>
            </w:r>
            <w:r w:rsidR="00F2129E">
              <w:rPr>
                <w:sz w:val="22"/>
              </w:rPr>
              <w:t>’</w:t>
            </w:r>
          </w:p>
        </w:tc>
        <w:tc>
          <w:tcPr>
            <w:tcW w:w="4410" w:type="dxa"/>
          </w:tcPr>
          <w:p w:rsidR="00A744E5" w:rsidRDefault="00A744E5" w:rsidP="00816E3B">
            <w:pPr>
              <w:spacing w:before="120"/>
              <w:rPr>
                <w:b/>
                <w:sz w:val="22"/>
              </w:rPr>
            </w:pPr>
            <w:r>
              <w:rPr>
                <w:b/>
                <w:sz w:val="22"/>
              </w:rPr>
              <w:t>Grammar practice</w:t>
            </w:r>
          </w:p>
          <w:p w:rsidR="00A744E5" w:rsidRPr="00A744E5" w:rsidRDefault="00A744E5" w:rsidP="00A744E5">
            <w:pPr>
              <w:pStyle w:val="ListParagraph"/>
              <w:numPr>
                <w:ilvl w:val="0"/>
                <w:numId w:val="36"/>
              </w:numPr>
              <w:ind w:left="360"/>
              <w:rPr>
                <w:b/>
                <w:sz w:val="22"/>
              </w:rPr>
            </w:pPr>
            <w:r>
              <w:rPr>
                <w:sz w:val="22"/>
              </w:rPr>
              <w:t>Go over the rules and exceptions of the placement of ‘not’ in sentences related to the helping verb</w:t>
            </w:r>
          </w:p>
          <w:p w:rsidR="00A744E5" w:rsidRPr="00A744E5" w:rsidRDefault="00A744E5" w:rsidP="00A744E5">
            <w:pPr>
              <w:pStyle w:val="ListParagraph"/>
              <w:numPr>
                <w:ilvl w:val="0"/>
                <w:numId w:val="36"/>
              </w:numPr>
              <w:ind w:left="360"/>
              <w:rPr>
                <w:b/>
                <w:sz w:val="22"/>
              </w:rPr>
            </w:pPr>
            <w:r>
              <w:rPr>
                <w:sz w:val="22"/>
              </w:rPr>
              <w:t>Students change positive statements into negative</w:t>
            </w:r>
            <w:r w:rsidR="00753A8F">
              <w:rPr>
                <w:sz w:val="22"/>
              </w:rPr>
              <w:t xml:space="preserve"> ones</w:t>
            </w:r>
            <w:r>
              <w:rPr>
                <w:sz w:val="22"/>
              </w:rPr>
              <w:t>, using the correct form of negation</w:t>
            </w:r>
          </w:p>
          <w:p w:rsidR="00A744E5" w:rsidRPr="00A744E5" w:rsidRDefault="00A744E5" w:rsidP="00A744E5">
            <w:pPr>
              <w:pStyle w:val="ListParagraph"/>
              <w:numPr>
                <w:ilvl w:val="0"/>
                <w:numId w:val="36"/>
              </w:numPr>
              <w:ind w:left="360"/>
              <w:rPr>
                <w:b/>
                <w:sz w:val="22"/>
              </w:rPr>
            </w:pPr>
            <w:r>
              <w:rPr>
                <w:sz w:val="22"/>
              </w:rPr>
              <w:t>Students practice pronunciation through reading statements aloud</w:t>
            </w:r>
          </w:p>
          <w:p w:rsidR="00A744E5" w:rsidRPr="00A744E5" w:rsidRDefault="00A744E5" w:rsidP="00A744E5">
            <w:pPr>
              <w:pStyle w:val="ListParagraph"/>
              <w:ind w:left="360"/>
              <w:rPr>
                <w:b/>
                <w:sz w:val="22"/>
              </w:rPr>
            </w:pPr>
          </w:p>
        </w:tc>
        <w:tc>
          <w:tcPr>
            <w:tcW w:w="2160" w:type="dxa"/>
          </w:tcPr>
          <w:p w:rsidR="00A744E5" w:rsidRDefault="00F2129E" w:rsidP="00E85B01">
            <w:pPr>
              <w:spacing w:before="240"/>
              <w:rPr>
                <w:rStyle w:val="Style1Char"/>
                <w:sz w:val="22"/>
              </w:rPr>
            </w:pPr>
            <w:r>
              <w:rPr>
                <w:rStyle w:val="Style1Char"/>
                <w:sz w:val="22"/>
              </w:rPr>
              <w:t xml:space="preserve">Understand rules for negation with ‘not’ </w:t>
            </w:r>
          </w:p>
          <w:p w:rsidR="00F2129E" w:rsidRDefault="00F2129E" w:rsidP="00E85B01">
            <w:pPr>
              <w:spacing w:before="240"/>
              <w:rPr>
                <w:rStyle w:val="Style1Char"/>
                <w:sz w:val="22"/>
              </w:rPr>
            </w:pPr>
          </w:p>
        </w:tc>
        <w:tc>
          <w:tcPr>
            <w:tcW w:w="2088" w:type="dxa"/>
          </w:tcPr>
          <w:p w:rsidR="00A744E5" w:rsidRDefault="00A744E5" w:rsidP="002079EF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 xml:space="preserve">PLS Worksheet: </w:t>
            </w:r>
            <w:r w:rsidRPr="00A744E5">
              <w:rPr>
                <w:b/>
                <w:sz w:val="22"/>
              </w:rPr>
              <w:t>Language Focus!</w:t>
            </w:r>
          </w:p>
        </w:tc>
      </w:tr>
      <w:tr w:rsidR="00A60869" w:rsidRPr="00731933" w:rsidTr="00816E3B">
        <w:trPr>
          <w:trHeight w:val="782"/>
        </w:trPr>
        <w:tc>
          <w:tcPr>
            <w:tcW w:w="810" w:type="dxa"/>
            <w:vAlign w:val="center"/>
          </w:tcPr>
          <w:p w:rsidR="00A60869" w:rsidRPr="00731933" w:rsidRDefault="00A60869" w:rsidP="00170590">
            <w:pPr>
              <w:jc w:val="center"/>
              <w:rPr>
                <w:sz w:val="22"/>
              </w:rPr>
            </w:pPr>
            <w:r w:rsidRPr="00731933">
              <w:rPr>
                <w:sz w:val="22"/>
              </w:rPr>
              <w:t>15’</w:t>
            </w:r>
          </w:p>
        </w:tc>
        <w:tc>
          <w:tcPr>
            <w:tcW w:w="4410" w:type="dxa"/>
          </w:tcPr>
          <w:p w:rsidR="00A744E5" w:rsidRPr="00731933" w:rsidRDefault="00A744E5" w:rsidP="00816E3B">
            <w:pPr>
              <w:spacing w:before="120"/>
              <w:rPr>
                <w:b/>
                <w:sz w:val="22"/>
              </w:rPr>
            </w:pPr>
            <w:r w:rsidRPr="00731933">
              <w:rPr>
                <w:b/>
                <w:sz w:val="22"/>
              </w:rPr>
              <w:t>Research and write notes</w:t>
            </w:r>
          </w:p>
          <w:p w:rsidR="00A744E5" w:rsidRPr="00A070B2" w:rsidRDefault="00A744E5" w:rsidP="00A744E5">
            <w:pPr>
              <w:pStyle w:val="ListParagraph"/>
              <w:numPr>
                <w:ilvl w:val="0"/>
                <w:numId w:val="24"/>
              </w:numPr>
              <w:rPr>
                <w:b/>
                <w:sz w:val="22"/>
              </w:rPr>
            </w:pPr>
            <w:r w:rsidRPr="00731933">
              <w:rPr>
                <w:sz w:val="22"/>
              </w:rPr>
              <w:t xml:space="preserve">Students </w:t>
            </w:r>
            <w:r>
              <w:rPr>
                <w:sz w:val="22"/>
              </w:rPr>
              <w:t xml:space="preserve">skim and </w:t>
            </w:r>
            <w:r w:rsidRPr="00731933">
              <w:rPr>
                <w:sz w:val="22"/>
              </w:rPr>
              <w:t xml:space="preserve">scan </w:t>
            </w:r>
            <w:r w:rsidR="00F2129E">
              <w:rPr>
                <w:sz w:val="22"/>
              </w:rPr>
              <w:t xml:space="preserve">PLS workbooks to create a </w:t>
            </w:r>
            <w:r>
              <w:rPr>
                <w:sz w:val="22"/>
              </w:rPr>
              <w:t>do</w:t>
            </w:r>
            <w:r w:rsidRPr="00731933">
              <w:rPr>
                <w:sz w:val="22"/>
              </w:rPr>
              <w:t xml:space="preserve">s and don’ts </w:t>
            </w:r>
            <w:r w:rsidR="00F2129E">
              <w:rPr>
                <w:sz w:val="22"/>
              </w:rPr>
              <w:t>list for avoiding scams</w:t>
            </w:r>
          </w:p>
          <w:p w:rsidR="00A070B2" w:rsidRPr="00A070B2" w:rsidRDefault="00A070B2" w:rsidP="00A744E5">
            <w:pPr>
              <w:pStyle w:val="ListParagraph"/>
              <w:numPr>
                <w:ilvl w:val="0"/>
                <w:numId w:val="24"/>
              </w:numPr>
              <w:rPr>
                <w:b/>
                <w:sz w:val="22"/>
              </w:rPr>
            </w:pPr>
            <w:r>
              <w:rPr>
                <w:sz w:val="22"/>
              </w:rPr>
              <w:t>Students read out their lists for the whole class</w:t>
            </w:r>
          </w:p>
          <w:p w:rsidR="00A070B2" w:rsidRPr="00731933" w:rsidRDefault="00A070B2" w:rsidP="00A744E5">
            <w:pPr>
              <w:pStyle w:val="ListParagraph"/>
              <w:numPr>
                <w:ilvl w:val="0"/>
                <w:numId w:val="24"/>
              </w:numPr>
              <w:rPr>
                <w:b/>
                <w:sz w:val="22"/>
              </w:rPr>
            </w:pPr>
            <w:r>
              <w:rPr>
                <w:sz w:val="22"/>
              </w:rPr>
              <w:t>Have students listen and check o</w:t>
            </w:r>
            <w:r w:rsidR="00753A8F">
              <w:rPr>
                <w:sz w:val="22"/>
              </w:rPr>
              <w:t>f</w:t>
            </w:r>
            <w:r>
              <w:rPr>
                <w:sz w:val="22"/>
              </w:rPr>
              <w:t>f the statements they had that were the same as other groups</w:t>
            </w:r>
          </w:p>
          <w:p w:rsidR="00A60869" w:rsidRPr="00731933" w:rsidRDefault="00A60869" w:rsidP="00A070B2">
            <w:pPr>
              <w:pStyle w:val="ListParagraph"/>
              <w:rPr>
                <w:b/>
                <w:sz w:val="22"/>
              </w:rPr>
            </w:pPr>
          </w:p>
        </w:tc>
        <w:tc>
          <w:tcPr>
            <w:tcW w:w="2160" w:type="dxa"/>
          </w:tcPr>
          <w:p w:rsidR="00A60869" w:rsidRDefault="00A744E5" w:rsidP="00A60869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>Copy or record an expanded range of information from short texts for personal use</w:t>
            </w:r>
          </w:p>
          <w:p w:rsidR="00A070B2" w:rsidRPr="00731933" w:rsidRDefault="00A070B2" w:rsidP="00A60869">
            <w:pPr>
              <w:spacing w:before="240"/>
              <w:rPr>
                <w:rStyle w:val="Style1Char"/>
                <w:sz w:val="22"/>
              </w:rPr>
            </w:pPr>
            <w:r>
              <w:rPr>
                <w:sz w:val="22"/>
              </w:rPr>
              <w:t>Listen for specific details</w:t>
            </w:r>
          </w:p>
        </w:tc>
        <w:tc>
          <w:tcPr>
            <w:tcW w:w="2088" w:type="dxa"/>
          </w:tcPr>
          <w:p w:rsidR="00753A8F" w:rsidRPr="00731933" w:rsidRDefault="00753A8F" w:rsidP="00753A8F">
            <w:pPr>
              <w:spacing w:before="240"/>
              <w:rPr>
                <w:b/>
                <w:sz w:val="22"/>
              </w:rPr>
            </w:pPr>
            <w:r w:rsidRPr="00731933">
              <w:rPr>
                <w:sz w:val="22"/>
              </w:rPr>
              <w:t xml:space="preserve">PLS Worksheet: </w:t>
            </w:r>
            <w:r w:rsidR="00816E3B">
              <w:rPr>
                <w:sz w:val="22"/>
              </w:rPr>
              <w:br/>
            </w:r>
            <w:r>
              <w:rPr>
                <w:b/>
                <w:sz w:val="22"/>
              </w:rPr>
              <w:t>Tips to Remember</w:t>
            </w:r>
            <w:r w:rsidRPr="00F2129E">
              <w:rPr>
                <w:b/>
                <w:sz w:val="22"/>
              </w:rPr>
              <w:t>!</w:t>
            </w:r>
          </w:p>
          <w:p w:rsidR="00753A8F" w:rsidRDefault="00753A8F" w:rsidP="00A60869">
            <w:pPr>
              <w:spacing w:before="240"/>
              <w:rPr>
                <w:i/>
                <w:sz w:val="22"/>
              </w:rPr>
            </w:pPr>
          </w:p>
          <w:p w:rsidR="00A60869" w:rsidRDefault="00A744E5" w:rsidP="00A60869">
            <w:pPr>
              <w:spacing w:before="240"/>
              <w:rPr>
                <w:sz w:val="22"/>
              </w:rPr>
            </w:pPr>
            <w:r w:rsidRPr="00731933">
              <w:rPr>
                <w:i/>
                <w:sz w:val="22"/>
              </w:rPr>
              <w:t xml:space="preserve">Elder Law, </w:t>
            </w:r>
            <w:r w:rsidRPr="00731933">
              <w:rPr>
                <w:sz w:val="22"/>
              </w:rPr>
              <w:t>p.</w:t>
            </w:r>
            <w:r w:rsidR="009A4181">
              <w:rPr>
                <w:sz w:val="22"/>
              </w:rPr>
              <w:t xml:space="preserve"> </w:t>
            </w:r>
            <w:r w:rsidRPr="00731933">
              <w:rPr>
                <w:sz w:val="22"/>
              </w:rPr>
              <w:t>24-25</w:t>
            </w:r>
          </w:p>
          <w:p w:rsidR="00F2129E" w:rsidRPr="00731933" w:rsidRDefault="00F2129E" w:rsidP="00F2129E">
            <w:pPr>
              <w:spacing w:before="240"/>
              <w:rPr>
                <w:sz w:val="22"/>
              </w:rPr>
            </w:pPr>
          </w:p>
        </w:tc>
      </w:tr>
      <w:tr w:rsidR="00A60869" w:rsidRPr="00731933" w:rsidTr="00816E3B">
        <w:trPr>
          <w:trHeight w:val="1475"/>
        </w:trPr>
        <w:tc>
          <w:tcPr>
            <w:tcW w:w="810" w:type="dxa"/>
            <w:vAlign w:val="center"/>
          </w:tcPr>
          <w:p w:rsidR="00A60869" w:rsidRPr="00731933" w:rsidRDefault="00A60869" w:rsidP="00170590">
            <w:pPr>
              <w:jc w:val="center"/>
              <w:rPr>
                <w:sz w:val="22"/>
              </w:rPr>
            </w:pPr>
            <w:r w:rsidRPr="00731933">
              <w:rPr>
                <w:sz w:val="22"/>
              </w:rPr>
              <w:t>20’</w:t>
            </w:r>
          </w:p>
        </w:tc>
        <w:tc>
          <w:tcPr>
            <w:tcW w:w="4410" w:type="dxa"/>
          </w:tcPr>
          <w:p w:rsidR="00A60869" w:rsidRPr="00731933" w:rsidRDefault="00F2129E" w:rsidP="00816E3B">
            <w:pPr>
              <w:spacing w:before="120"/>
              <w:rPr>
                <w:b/>
                <w:sz w:val="22"/>
              </w:rPr>
            </w:pPr>
            <w:r>
              <w:rPr>
                <w:b/>
                <w:sz w:val="22"/>
              </w:rPr>
              <w:t>Role p</w:t>
            </w:r>
            <w:r w:rsidR="00A60869" w:rsidRPr="00731933">
              <w:rPr>
                <w:b/>
                <w:sz w:val="22"/>
              </w:rPr>
              <w:t>lay</w:t>
            </w:r>
          </w:p>
          <w:p w:rsidR="00F2129E" w:rsidRDefault="00F2129E" w:rsidP="00620570">
            <w:pPr>
              <w:pStyle w:val="ListParagraph"/>
              <w:numPr>
                <w:ilvl w:val="0"/>
                <w:numId w:val="27"/>
              </w:numPr>
              <w:ind w:left="353"/>
              <w:rPr>
                <w:sz w:val="22"/>
              </w:rPr>
            </w:pPr>
            <w:r>
              <w:rPr>
                <w:sz w:val="22"/>
              </w:rPr>
              <w:t>Teach and practice phrases to avoid scams</w:t>
            </w:r>
          </w:p>
          <w:p w:rsidR="00F2129E" w:rsidRDefault="00F2129E" w:rsidP="00620570">
            <w:pPr>
              <w:pStyle w:val="ListParagraph"/>
              <w:numPr>
                <w:ilvl w:val="0"/>
                <w:numId w:val="27"/>
              </w:numPr>
              <w:ind w:left="353"/>
              <w:rPr>
                <w:sz w:val="22"/>
              </w:rPr>
            </w:pPr>
            <w:r>
              <w:rPr>
                <w:sz w:val="22"/>
              </w:rPr>
              <w:t>Go over pronunciation</w:t>
            </w:r>
          </w:p>
          <w:p w:rsidR="00A60869" w:rsidRDefault="00F2129E" w:rsidP="00620570">
            <w:pPr>
              <w:pStyle w:val="ListParagraph"/>
              <w:numPr>
                <w:ilvl w:val="0"/>
                <w:numId w:val="27"/>
              </w:numPr>
              <w:ind w:left="353"/>
              <w:rPr>
                <w:sz w:val="22"/>
              </w:rPr>
            </w:pPr>
            <w:r>
              <w:rPr>
                <w:sz w:val="22"/>
              </w:rPr>
              <w:t>Students practice the telephone dialogue in pairs</w:t>
            </w:r>
          </w:p>
          <w:p w:rsidR="00F2129E" w:rsidRPr="00731933" w:rsidRDefault="00F2129E" w:rsidP="00620570">
            <w:pPr>
              <w:pStyle w:val="ListParagraph"/>
              <w:numPr>
                <w:ilvl w:val="0"/>
                <w:numId w:val="27"/>
              </w:numPr>
              <w:ind w:left="353"/>
              <w:rPr>
                <w:sz w:val="22"/>
              </w:rPr>
            </w:pPr>
            <w:r>
              <w:rPr>
                <w:sz w:val="22"/>
              </w:rPr>
              <w:t>Students work in pairs to role play telephone scam conversations, using the scenarios and phrases for responding</w:t>
            </w:r>
          </w:p>
          <w:p w:rsidR="00952FCF" w:rsidRPr="00731933" w:rsidRDefault="00952FCF" w:rsidP="00F2129E">
            <w:pPr>
              <w:pStyle w:val="ListParagraph"/>
              <w:ind w:left="353"/>
              <w:rPr>
                <w:b/>
                <w:sz w:val="22"/>
              </w:rPr>
            </w:pPr>
          </w:p>
        </w:tc>
        <w:tc>
          <w:tcPr>
            <w:tcW w:w="2160" w:type="dxa"/>
          </w:tcPr>
          <w:p w:rsidR="00A60869" w:rsidRPr="00731933" w:rsidRDefault="00A60869" w:rsidP="00CD7CC6">
            <w:pPr>
              <w:spacing w:before="240"/>
              <w:rPr>
                <w:rStyle w:val="Style1Char"/>
                <w:sz w:val="22"/>
              </w:rPr>
            </w:pPr>
            <w:r w:rsidRPr="00731933">
              <w:rPr>
                <w:rStyle w:val="Style1Char"/>
                <w:sz w:val="22"/>
              </w:rPr>
              <w:t xml:space="preserve">Make and </w:t>
            </w:r>
            <w:r w:rsidR="00CD7CC6" w:rsidRPr="00731933">
              <w:rPr>
                <w:rStyle w:val="Style1Char"/>
                <w:sz w:val="22"/>
              </w:rPr>
              <w:t>respond to a range of requests and</w:t>
            </w:r>
            <w:r w:rsidRPr="00731933">
              <w:rPr>
                <w:rStyle w:val="Style1Char"/>
                <w:sz w:val="22"/>
              </w:rPr>
              <w:t xml:space="preserve"> offers </w:t>
            </w:r>
          </w:p>
        </w:tc>
        <w:tc>
          <w:tcPr>
            <w:tcW w:w="2088" w:type="dxa"/>
          </w:tcPr>
          <w:p w:rsidR="00A60869" w:rsidRPr="009A4181" w:rsidRDefault="00A60869" w:rsidP="00B5594A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 xml:space="preserve">PLS Worksheet: </w:t>
            </w:r>
            <w:r w:rsidR="009A4181">
              <w:rPr>
                <w:sz w:val="22"/>
              </w:rPr>
              <w:br/>
            </w:r>
            <w:r w:rsidR="00F2129E" w:rsidRPr="00F2129E">
              <w:rPr>
                <w:b/>
                <w:sz w:val="22"/>
              </w:rPr>
              <w:t>Act it out!</w:t>
            </w:r>
          </w:p>
          <w:p w:rsidR="00952FCF" w:rsidRPr="00731933" w:rsidRDefault="00952FCF" w:rsidP="00B5594A">
            <w:pPr>
              <w:spacing w:before="240"/>
              <w:rPr>
                <w:sz w:val="22"/>
              </w:rPr>
            </w:pPr>
          </w:p>
        </w:tc>
      </w:tr>
      <w:tr w:rsidR="00E85B01" w:rsidRPr="00731933" w:rsidTr="00816E3B">
        <w:trPr>
          <w:trHeight w:val="1718"/>
        </w:trPr>
        <w:tc>
          <w:tcPr>
            <w:tcW w:w="810" w:type="dxa"/>
            <w:vAlign w:val="center"/>
          </w:tcPr>
          <w:p w:rsidR="00E85B01" w:rsidRPr="00731933" w:rsidRDefault="00E85B01" w:rsidP="00170590">
            <w:pPr>
              <w:jc w:val="center"/>
              <w:rPr>
                <w:sz w:val="22"/>
              </w:rPr>
            </w:pPr>
            <w:r w:rsidRPr="00731933">
              <w:rPr>
                <w:sz w:val="22"/>
              </w:rPr>
              <w:t>20’</w:t>
            </w:r>
          </w:p>
        </w:tc>
        <w:tc>
          <w:tcPr>
            <w:tcW w:w="4410" w:type="dxa"/>
          </w:tcPr>
          <w:p w:rsidR="00E85B01" w:rsidRPr="00731933" w:rsidRDefault="00E85B01" w:rsidP="00816E3B">
            <w:pPr>
              <w:spacing w:before="120"/>
              <w:rPr>
                <w:b/>
                <w:sz w:val="22"/>
              </w:rPr>
            </w:pPr>
            <w:r w:rsidRPr="00731933">
              <w:rPr>
                <w:b/>
                <w:sz w:val="22"/>
              </w:rPr>
              <w:t>Find out more</w:t>
            </w:r>
          </w:p>
          <w:p w:rsidR="00E63F14" w:rsidRPr="00731933" w:rsidRDefault="00E63F14" w:rsidP="00E63F14">
            <w:pPr>
              <w:pStyle w:val="ListParagraph"/>
              <w:numPr>
                <w:ilvl w:val="0"/>
                <w:numId w:val="17"/>
              </w:numPr>
              <w:rPr>
                <w:sz w:val="22"/>
              </w:rPr>
            </w:pPr>
            <w:r w:rsidRPr="00731933">
              <w:rPr>
                <w:sz w:val="22"/>
              </w:rPr>
              <w:t xml:space="preserve">Students </w:t>
            </w:r>
            <w:r w:rsidR="00CD7CC6" w:rsidRPr="00731933">
              <w:rPr>
                <w:sz w:val="22"/>
              </w:rPr>
              <w:t>look for</w:t>
            </w:r>
            <w:r w:rsidRPr="00731933">
              <w:rPr>
                <w:sz w:val="22"/>
              </w:rPr>
              <w:t xml:space="preserve"> more information about </w:t>
            </w:r>
            <w:r w:rsidR="00CD7CC6" w:rsidRPr="00731933">
              <w:rPr>
                <w:sz w:val="22"/>
              </w:rPr>
              <w:t>elder care by visiting a web site of BC Centre for Elder Advocacy and Support</w:t>
            </w:r>
          </w:p>
          <w:p w:rsidR="00E63F14" w:rsidRPr="00731933" w:rsidRDefault="00E63F14" w:rsidP="00E63F14">
            <w:pPr>
              <w:pStyle w:val="ListParagraph"/>
              <w:rPr>
                <w:sz w:val="22"/>
              </w:rPr>
            </w:pPr>
          </w:p>
        </w:tc>
        <w:tc>
          <w:tcPr>
            <w:tcW w:w="2160" w:type="dxa"/>
          </w:tcPr>
          <w:p w:rsidR="00E85B01" w:rsidRPr="00731933" w:rsidRDefault="00E85B01" w:rsidP="00CD7CC6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 xml:space="preserve">Get more information about </w:t>
            </w:r>
            <w:r w:rsidR="00CD7CC6" w:rsidRPr="00731933">
              <w:rPr>
                <w:sz w:val="22"/>
                <w:lang w:val="en-CA"/>
              </w:rPr>
              <w:t>elder care</w:t>
            </w:r>
          </w:p>
        </w:tc>
        <w:tc>
          <w:tcPr>
            <w:tcW w:w="2088" w:type="dxa"/>
          </w:tcPr>
          <w:p w:rsidR="00E85B01" w:rsidRPr="00731933" w:rsidRDefault="00E85B01" w:rsidP="00B5594A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>Computer Lab</w:t>
            </w:r>
          </w:p>
          <w:p w:rsidR="00E85B01" w:rsidRPr="00731933" w:rsidRDefault="00134874" w:rsidP="00B5594A">
            <w:pPr>
              <w:spacing w:before="240"/>
              <w:rPr>
                <w:sz w:val="22"/>
              </w:rPr>
            </w:pPr>
            <w:hyperlink r:id="rId14" w:history="1">
              <w:r w:rsidR="00CD7CC6" w:rsidRPr="00731933">
                <w:rPr>
                  <w:rStyle w:val="Hyperlink"/>
                  <w:sz w:val="22"/>
                </w:rPr>
                <w:t>http://bcceas.ca/information/</w:t>
              </w:r>
            </w:hyperlink>
            <w:r w:rsidR="00E85B01" w:rsidRPr="00731933">
              <w:rPr>
                <w:sz w:val="22"/>
              </w:rPr>
              <w:t xml:space="preserve"> </w:t>
            </w:r>
          </w:p>
        </w:tc>
      </w:tr>
      <w:tr w:rsidR="00E249FF" w:rsidRPr="00731933" w:rsidTr="00816E3B">
        <w:trPr>
          <w:trHeight w:val="980"/>
        </w:trPr>
        <w:tc>
          <w:tcPr>
            <w:tcW w:w="810" w:type="dxa"/>
            <w:vAlign w:val="center"/>
          </w:tcPr>
          <w:p w:rsidR="00E249FF" w:rsidRPr="00731933" w:rsidRDefault="00E249FF" w:rsidP="00170590">
            <w:pPr>
              <w:jc w:val="center"/>
              <w:rPr>
                <w:sz w:val="22"/>
              </w:rPr>
            </w:pPr>
            <w:r w:rsidRPr="00731933">
              <w:rPr>
                <w:sz w:val="22"/>
              </w:rPr>
              <w:t>10’</w:t>
            </w:r>
          </w:p>
        </w:tc>
        <w:tc>
          <w:tcPr>
            <w:tcW w:w="4410" w:type="dxa"/>
          </w:tcPr>
          <w:p w:rsidR="00E249FF" w:rsidRPr="00731933" w:rsidRDefault="00E249FF" w:rsidP="00816E3B">
            <w:pPr>
              <w:spacing w:before="120"/>
              <w:rPr>
                <w:b/>
                <w:sz w:val="22"/>
              </w:rPr>
            </w:pPr>
            <w:r w:rsidRPr="00731933">
              <w:rPr>
                <w:b/>
                <w:sz w:val="22"/>
              </w:rPr>
              <w:t>Self-Assessment</w:t>
            </w:r>
          </w:p>
          <w:p w:rsidR="00E249FF" w:rsidRPr="00731933" w:rsidRDefault="00E249FF" w:rsidP="00E249FF">
            <w:pPr>
              <w:pStyle w:val="ListParagraph"/>
              <w:numPr>
                <w:ilvl w:val="0"/>
                <w:numId w:val="17"/>
              </w:numPr>
              <w:rPr>
                <w:sz w:val="22"/>
              </w:rPr>
            </w:pPr>
            <w:r w:rsidRPr="00731933">
              <w:rPr>
                <w:sz w:val="22"/>
              </w:rPr>
              <w:t>Allow students to fill out self-assessment form independently</w:t>
            </w:r>
          </w:p>
        </w:tc>
        <w:tc>
          <w:tcPr>
            <w:tcW w:w="2160" w:type="dxa"/>
          </w:tcPr>
          <w:p w:rsidR="00E249FF" w:rsidRPr="00731933" w:rsidRDefault="00E249FF" w:rsidP="00E85B01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>Self-assessment</w:t>
            </w:r>
          </w:p>
        </w:tc>
        <w:tc>
          <w:tcPr>
            <w:tcW w:w="2088" w:type="dxa"/>
          </w:tcPr>
          <w:p w:rsidR="00E249FF" w:rsidRPr="00731933" w:rsidRDefault="00E249FF" w:rsidP="00E249FF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 xml:space="preserve">PLS Worksheet: </w:t>
            </w:r>
            <w:r w:rsidR="002A7851">
              <w:rPr>
                <w:rFonts w:ascii="Calibri" w:eastAsia="Times New Roman" w:hAnsi="Calibri" w:cs="Times New Roman"/>
                <w:b/>
                <w:color w:val="000000"/>
                <w:sz w:val="22"/>
              </w:rPr>
              <w:t xml:space="preserve">What did you </w:t>
            </w:r>
            <w:r w:rsidRPr="00731933">
              <w:rPr>
                <w:rFonts w:ascii="Calibri" w:eastAsia="Times New Roman" w:hAnsi="Calibri" w:cs="Times New Roman"/>
                <w:b/>
                <w:color w:val="000000"/>
                <w:sz w:val="22"/>
              </w:rPr>
              <w:t>learn?</w:t>
            </w:r>
          </w:p>
        </w:tc>
      </w:tr>
    </w:tbl>
    <w:p w:rsidR="002A7851" w:rsidRDefault="002A7851" w:rsidP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2A7851" w:rsidRDefault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816E3B" w:rsidRDefault="00657871" w:rsidP="002A7851">
      <w:pPr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Get Ready</w:t>
      </w:r>
      <w:r w:rsidR="00C26163" w:rsidRPr="00A4490D">
        <w:rPr>
          <w:rFonts w:ascii="Calibri" w:eastAsia="Times New Roman" w:hAnsi="Calibri" w:cs="Times New Roman"/>
          <w:b/>
          <w:color w:val="000000"/>
          <w:sz w:val="36"/>
          <w:szCs w:val="24"/>
        </w:rPr>
        <w:t>!</w:t>
      </w:r>
      <w:r w:rsidR="00C26163">
        <w:rPr>
          <w:rFonts w:ascii="Calibri" w:eastAsia="Times New Roman" w:hAnsi="Calibri" w:cs="Times New Roman"/>
          <w:color w:val="000000"/>
          <w:szCs w:val="24"/>
        </w:rPr>
        <w:t xml:space="preserve"> </w:t>
      </w:r>
    </w:p>
    <w:p w:rsidR="00657871" w:rsidRPr="002A7851" w:rsidRDefault="00657871" w:rsidP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Look at the pictures below</w:t>
      </w:r>
      <w:r w:rsidR="00BC16D5">
        <w:rPr>
          <w:rFonts w:ascii="Calibri" w:eastAsia="Times New Roman" w:hAnsi="Calibri" w:cs="Times New Roman"/>
          <w:color w:val="000000"/>
          <w:szCs w:val="24"/>
        </w:rPr>
        <w:t>.</w:t>
      </w:r>
      <w:r w:rsidR="00200AA5">
        <w:rPr>
          <w:rFonts w:ascii="Calibri" w:eastAsia="Times New Roman" w:hAnsi="Calibri" w:cs="Times New Roman"/>
          <w:color w:val="000000"/>
          <w:szCs w:val="24"/>
        </w:rPr>
        <w:t xml:space="preserve"> Who</w:t>
      </w:r>
      <w:r>
        <w:rPr>
          <w:rFonts w:ascii="Calibri" w:eastAsia="Times New Roman" w:hAnsi="Calibri" w:cs="Times New Roman"/>
          <w:color w:val="000000"/>
          <w:szCs w:val="24"/>
        </w:rPr>
        <w:t xml:space="preserve"> do you see</w:t>
      </w:r>
      <w:r w:rsidR="00200AA5">
        <w:rPr>
          <w:rFonts w:ascii="Calibri" w:eastAsia="Times New Roman" w:hAnsi="Calibri" w:cs="Times New Roman"/>
          <w:color w:val="000000"/>
          <w:szCs w:val="24"/>
        </w:rPr>
        <w:t xml:space="preserve"> </w:t>
      </w:r>
      <w:r w:rsidR="00E901B7">
        <w:rPr>
          <w:rFonts w:ascii="Calibri" w:eastAsia="Times New Roman" w:hAnsi="Calibri" w:cs="Times New Roman"/>
          <w:color w:val="000000"/>
          <w:szCs w:val="24"/>
        </w:rPr>
        <w:t>in</w:t>
      </w:r>
      <w:r w:rsidR="00200AA5">
        <w:rPr>
          <w:rFonts w:ascii="Calibri" w:eastAsia="Times New Roman" w:hAnsi="Calibri" w:cs="Times New Roman"/>
          <w:color w:val="000000"/>
          <w:szCs w:val="24"/>
        </w:rPr>
        <w:t xml:space="preserve"> these pictures</w:t>
      </w:r>
      <w:r w:rsidR="0073160A">
        <w:rPr>
          <w:rFonts w:ascii="Calibri" w:eastAsia="Times New Roman" w:hAnsi="Calibri" w:cs="Times New Roman"/>
          <w:color w:val="000000"/>
          <w:szCs w:val="24"/>
        </w:rPr>
        <w:t>? Who takes care of senior members of the family in your community</w:t>
      </w:r>
      <w:r>
        <w:rPr>
          <w:rFonts w:ascii="Calibri" w:eastAsia="Times New Roman" w:hAnsi="Calibri" w:cs="Times New Roman"/>
          <w:color w:val="000000"/>
          <w:szCs w:val="24"/>
        </w:rPr>
        <w:t>?</w:t>
      </w:r>
      <w:r w:rsidR="0073160A">
        <w:rPr>
          <w:rFonts w:ascii="Calibri" w:eastAsia="Times New Roman" w:hAnsi="Calibri" w:cs="Times New Roman"/>
          <w:color w:val="000000"/>
          <w:szCs w:val="24"/>
        </w:rPr>
        <w:t xml:space="preserve"> What problems do senior</w:t>
      </w:r>
      <w:r w:rsidR="00104EE4">
        <w:rPr>
          <w:rFonts w:ascii="Calibri" w:eastAsia="Times New Roman" w:hAnsi="Calibri" w:cs="Times New Roman"/>
          <w:color w:val="000000"/>
          <w:szCs w:val="24"/>
        </w:rPr>
        <w:t>s</w:t>
      </w:r>
      <w:r w:rsidR="0073160A">
        <w:rPr>
          <w:rFonts w:ascii="Calibri" w:eastAsia="Times New Roman" w:hAnsi="Calibri" w:cs="Times New Roman"/>
          <w:color w:val="000000"/>
          <w:szCs w:val="24"/>
        </w:rPr>
        <w:t xml:space="preserve"> usually need help with? </w:t>
      </w:r>
    </w:p>
    <w:p w:rsidR="00867B32" w:rsidRDefault="00762ECD" w:rsidP="00BC16D5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Style w:val="FootnoteReference"/>
          <w:rFonts w:ascii="Calibri" w:eastAsia="Times New Roman" w:hAnsi="Calibri" w:cs="Times New Roman"/>
          <w:color w:val="000000"/>
          <w:szCs w:val="24"/>
        </w:rPr>
        <w:footnoteReference w:id="1"/>
      </w:r>
    </w:p>
    <w:p w:rsidR="00657871" w:rsidRDefault="00C82A0D" w:rsidP="00BC16D5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noProof/>
          <w:color w:val="000000"/>
          <w:szCs w:val="24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1A3BFC4F" wp14:editId="0A4B210B">
                <wp:simplePos x="0" y="0"/>
                <wp:positionH relativeFrom="column">
                  <wp:posOffset>219075</wp:posOffset>
                </wp:positionH>
                <wp:positionV relativeFrom="paragraph">
                  <wp:posOffset>160655</wp:posOffset>
                </wp:positionV>
                <wp:extent cx="5610225" cy="4524375"/>
                <wp:effectExtent l="0" t="0" r="9525" b="9525"/>
                <wp:wrapTight wrapText="bothSides">
                  <wp:wrapPolygon edited="0">
                    <wp:start x="4107" y="0"/>
                    <wp:lineTo x="3814" y="182"/>
                    <wp:lineTo x="3667" y="1455"/>
                    <wp:lineTo x="3667" y="10186"/>
                    <wp:lineTo x="1027" y="10914"/>
                    <wp:lineTo x="0" y="11277"/>
                    <wp:lineTo x="0" y="21464"/>
                    <wp:lineTo x="293" y="21555"/>
                    <wp:lineTo x="11368" y="21555"/>
                    <wp:lineTo x="21563" y="21373"/>
                    <wp:lineTo x="21563" y="11550"/>
                    <wp:lineTo x="17603" y="10186"/>
                    <wp:lineTo x="17603" y="1455"/>
                    <wp:lineTo x="17456" y="182"/>
                    <wp:lineTo x="17163" y="0"/>
                    <wp:lineTo x="4107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225" cy="4524375"/>
                          <a:chOff x="0" y="-80736"/>
                          <a:chExt cx="6115050" cy="4793706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850" y="-80736"/>
                            <a:ext cx="3883660" cy="264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g:grpSp>
                        <wpg:cNvPr id="8" name="Group 8"/>
                        <wpg:cNvGrpSpPr/>
                        <wpg:grpSpPr>
                          <a:xfrm>
                            <a:off x="0" y="2352675"/>
                            <a:ext cx="6115050" cy="2360295"/>
                            <a:chOff x="0" y="0"/>
                            <a:chExt cx="6115050" cy="2360295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935" t="1774" r="4432" b="2301"/>
                            <a:stretch/>
                          </pic:blipFill>
                          <pic:spPr bwMode="auto">
                            <a:xfrm>
                              <a:off x="3743325" y="114300"/>
                              <a:ext cx="2371725" cy="21863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7150"/>
                              <a:ext cx="3324225" cy="23031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433" t="1" r="18817" b="603"/>
                            <a:stretch/>
                          </pic:blipFill>
                          <pic:spPr bwMode="auto">
                            <a:xfrm>
                              <a:off x="2238375" y="0"/>
                              <a:ext cx="1795780" cy="23006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F12C2" id="Group 10" o:spid="_x0000_s1026" style="position:absolute;margin-left:17.25pt;margin-top:12.65pt;width:441.75pt;height:356.25pt;z-index:251679232;mso-width-relative:margin;mso-height-relative:margin" coordorigin=",-807" coordsize="61150,479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left:10858;top:-807;width:38837;height:26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cCGfFAAAA2wAAAA8AAABkcnMvZG93bnJldi54bWxEj91qwkAUhO+FvsNyCr1rNlr6Q8wqUloQ&#10;1IBpEbw7Zo9JaPZsyK4xfXtXELwcZuYbJp0PphE9da62rGAcxSCIC6trLhX8/nw/f4BwHlljY5kU&#10;/JOD+exhlGKi7Zm31Oe+FAHCLkEFlfdtIqUrKjLoItsSB+9oO4M+yK6UusNzgJtGTuL4TRqsOSxU&#10;2NJnRcVffjIKDqt4l23K/Zdc+ew9W2P2uuhJqafHYTEF4Wnw9/CtvdQKXiZw/RJ+gJx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HAhnxQAAANsAAAAPAAAAAAAAAAAAAAAA&#10;AJ8CAABkcnMvZG93bnJldi54bWxQSwUGAAAAAAQABAD3AAAAkQMAAAAA&#10;">
                  <v:imagedata r:id="rId19" o:title=""/>
                  <v:path arrowok="t"/>
                </v:shape>
                <v:group id="Group 8" o:spid="_x0000_s1028" style="position:absolute;top:23526;width:61150;height:23603" coordsize="61150,23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Picture 33" o:spid="_x0000_s1029" type="#_x0000_t75" style="position:absolute;left:37433;top:1143;width:23717;height:21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4HtbCAAAA2wAAAA8AAABkcnMvZG93bnJldi54bWxEj0GLwjAUhO+C/yE8wYto6goi1SgiCD0t&#10;rvXg8dk822LzUppoq79+Iwgeh5n5hlltOlOJBzWutKxgOolAEGdWl5wrOKX78QKE88gaK8uk4EkO&#10;Nut+b4Wxti3/0ePocxEg7GJUUHhfx1K6rCCDbmJr4uBdbWPQB9nkUjfYBrip5E8UzaXBksNCgTXt&#10;Cspux7tRkI4SfN4uv5guXrusnCaHls4HpYaDbrsE4anz3/CnnWgFsxm8v4Qf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eB7WwgAAANsAAAAPAAAAAAAAAAAAAAAAAJ8C&#10;AABkcnMvZG93bnJldi54bWxQSwUGAAAAAAQABAD3AAAAjgMAAAAA&#10;">
                    <v:imagedata r:id="rId20" o:title="" croptop="1163f" cropbottom="1508f" cropleft="13065f" cropright="2905f"/>
                    <v:path arrowok="t"/>
                  </v:shape>
                  <v:shape id="Picture 9" o:spid="_x0000_s1030" type="#_x0000_t75" style="position:absolute;top:571;width:33242;height:23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Q9WHDAAAA2gAAAA8AAABkcnMvZG93bnJldi54bWxEj09rwkAUxO9Cv8PyCr3ppjmUmrpKKIgp&#10;LYJ/KB4f2WcSzL4NuxuN394VBI/DzPyGmS0G04ozOd9YVvA+SUAQl1Y3XCnY75bjTxA+IGtsLZOC&#10;K3lYzF9GM8y0vfCGzttQiQhhn6GCOoQuk9KXNRn0E9sRR+9oncEQpaukdniJcNPKNEk+pMGG40KN&#10;HX3XVJ62vVGQ67+0SPnQr6rpT7LxuVn/Hv+Vensd8i8QgYbwDD/ahVYwhfuVeAP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9D1YcMAAADaAAAADwAAAAAAAAAAAAAAAACf&#10;AgAAZHJzL2Rvd25yZXYueG1sUEsFBgAAAAAEAAQA9wAAAI8DAAAAAA==&#10;">
                    <v:imagedata r:id="rId21" o:title=""/>
                    <v:path arrowok="t"/>
                  </v:shape>
                  <v:shape id="Picture 17" o:spid="_x0000_s1031" type="#_x0000_t75" style="position:absolute;left:22383;width:17958;height:23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8opnBAAAA2wAAAA8AAABkcnMvZG93bnJldi54bWxET99rwjAQfhf8H8INfJvpVHTrjCKCoiDi&#10;6sZej+bWFJtLaaLW/94IA9/u4/t503lrK3GhxpeOFbz1ExDEudMlFwq+j6vXdxA+IGusHJOCG3mY&#10;z7qdKabaXfmLLlkoRAxhn6ICE0KdSulzQxZ939XEkftzjcUQYVNI3eA1httKDpJkLC2WHBsM1rQ0&#10;lJ+ys1VwsCNz2iS/26PZVzJbD/3Ph90p1XtpF58gArXhKf53b3ScP4HHL/EAOb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38opnBAAAA2wAAAA8AAAAAAAAAAAAAAAAAnwIA&#10;AGRycy9kb3ducmV2LnhtbFBLBQYAAAAABAAEAPcAAACNAwAAAAA=&#10;">
                    <v:imagedata r:id="rId22" o:title="" croptop="1f" cropbottom="395f" cropleft="-284f" cropright="12332f"/>
                    <v:path arrowok="t"/>
                  </v:shape>
                </v:group>
                <w10:wrap type="tight"/>
              </v:group>
            </w:pict>
          </mc:Fallback>
        </mc:AlternateContent>
      </w:r>
      <w:r w:rsidR="00200AA5">
        <w:rPr>
          <w:rFonts w:ascii="Calibri" w:eastAsia="Times New Roman" w:hAnsi="Calibri" w:cs="Times New Roman"/>
          <w:color w:val="000000"/>
          <w:szCs w:val="24"/>
        </w:rPr>
        <w:tab/>
      </w:r>
      <w:r w:rsidR="00200AA5">
        <w:rPr>
          <w:rFonts w:ascii="Calibri" w:eastAsia="Times New Roman" w:hAnsi="Calibri" w:cs="Times New Roman"/>
          <w:color w:val="000000"/>
          <w:szCs w:val="24"/>
        </w:rPr>
        <w:tab/>
      </w:r>
    </w:p>
    <w:p w:rsidR="00657871" w:rsidRDefault="00657871" w:rsidP="00BC16D5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200AA5" w:rsidRDefault="00200AA5" w:rsidP="00B20180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</w:p>
    <w:p w:rsidR="00B20180" w:rsidRDefault="00B20180" w:rsidP="00B20180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noProof/>
        </w:rPr>
        <mc:AlternateContent>
          <mc:Choice Requires="wps">
            <w:drawing>
              <wp:inline distT="0" distB="0" distL="0" distR="0" wp14:anchorId="04519F65" wp14:editId="4A5CA3F5">
                <wp:extent cx="308610" cy="308610"/>
                <wp:effectExtent l="0" t="0" r="0" b="0"/>
                <wp:docPr id="31" name="Rectangle 31" descr="https://encrypted-tbn2.gstatic.com/images?q=tbn:ANd9GcTcPEwlCW4-XNE4bjC5-WRoDeQD9fYBX-LDhbXnrW7nUzSoSn3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A2369B" id="Rectangle 31" o:spid="_x0000_s1026" alt="https://encrypted-tbn2.gstatic.com/images?q=tbn:ANd9GcTcPEwlCW4-XNE4bjC5-WRoDeQD9fYBX-LDhbXnrW7nUzSoSn3N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Pr="00B201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0180">
        <w:rPr>
          <w:rFonts w:ascii="Calibri" w:eastAsia="Times New Roman" w:hAnsi="Calibri" w:cs="Times New Roman"/>
          <w:color w:val="000000"/>
          <w:szCs w:val="24"/>
        </w:rPr>
        <w:t xml:space="preserve"> </w:t>
      </w:r>
    </w:p>
    <w:p w:rsidR="00B20180" w:rsidRDefault="00B20180" w:rsidP="00B20180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B20180" w:rsidRDefault="00B20180" w:rsidP="00762ECD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</w:p>
    <w:p w:rsidR="00421ED9" w:rsidRDefault="00657871" w:rsidP="00C82A0D">
      <w:pPr>
        <w:rPr>
          <w:rFonts w:ascii="Calibri" w:eastAsia="Times New Roman" w:hAnsi="Calibri" w:cs="Times New Roman"/>
          <w:color w:val="000000"/>
          <w:szCs w:val="24"/>
        </w:rPr>
      </w:pPr>
      <w:r w:rsidRPr="009929E5">
        <w:rPr>
          <w:rFonts w:ascii="Calibri" w:eastAsia="Times New Roman" w:hAnsi="Calibri" w:cs="Times New Roman"/>
          <w:color w:val="000000"/>
          <w:szCs w:val="24"/>
        </w:rPr>
        <w:br w:type="page"/>
      </w:r>
      <w:r w:rsidR="00731933" w:rsidRPr="009929E5"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Prepare and Listen</w:t>
      </w:r>
      <w:r w:rsidR="00421ED9" w:rsidRPr="009929E5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! </w:t>
      </w:r>
      <w:r w:rsidR="00421ED9" w:rsidRPr="009929E5">
        <w:rPr>
          <w:rFonts w:ascii="Calibri" w:eastAsia="Times New Roman" w:hAnsi="Calibri" w:cs="Times New Roman"/>
          <w:color w:val="000000"/>
          <w:szCs w:val="24"/>
        </w:rPr>
        <w:t>Look at the vocabulary terms. Do you know the meanings of these word</w:t>
      </w:r>
      <w:r w:rsidR="00104EE4" w:rsidRPr="009929E5">
        <w:rPr>
          <w:rFonts w:ascii="Calibri" w:eastAsia="Times New Roman" w:hAnsi="Calibri" w:cs="Times New Roman"/>
          <w:color w:val="000000"/>
          <w:szCs w:val="24"/>
        </w:rPr>
        <w:t xml:space="preserve">s? Ask a partner, your teacher </w:t>
      </w:r>
      <w:r w:rsidR="00421ED9" w:rsidRPr="009929E5">
        <w:rPr>
          <w:rFonts w:ascii="Calibri" w:eastAsia="Times New Roman" w:hAnsi="Calibri" w:cs="Times New Roman"/>
          <w:color w:val="000000"/>
          <w:szCs w:val="24"/>
        </w:rPr>
        <w:t xml:space="preserve">or look up the words in a dictionary. Watch the video </w:t>
      </w:r>
      <w:r w:rsidR="00DA4159" w:rsidRPr="009929E5">
        <w:rPr>
          <w:rFonts w:ascii="Calibri" w:eastAsia="Times New Roman" w:hAnsi="Calibri" w:cs="Times New Roman"/>
          <w:color w:val="000000"/>
          <w:szCs w:val="24"/>
        </w:rPr>
        <w:t xml:space="preserve">“When I’m 64 – Scams” available at </w:t>
      </w:r>
      <w:hyperlink r:id="rId23" w:history="1">
        <w:r w:rsidR="00DA4159">
          <w:rPr>
            <w:rStyle w:val="Hyperlink"/>
          </w:rPr>
          <w:t>http://www.youtube.com/watch?v=2arI0qsMQto</w:t>
        </w:r>
      </w:hyperlink>
      <w:r w:rsidR="00DA4159">
        <w:rPr>
          <w:rStyle w:val="Hyperlink"/>
        </w:rPr>
        <w:t xml:space="preserve"> </w:t>
      </w:r>
      <w:r w:rsidR="00421ED9" w:rsidRPr="009929E5">
        <w:rPr>
          <w:rFonts w:ascii="Calibri" w:eastAsia="Times New Roman" w:hAnsi="Calibri" w:cs="Times New Roman"/>
          <w:color w:val="000000"/>
          <w:szCs w:val="24"/>
        </w:rPr>
        <w:t>and answer the following questions:</w:t>
      </w:r>
    </w:p>
    <w:p w:rsidR="00C82A0D" w:rsidRPr="009929E5" w:rsidRDefault="00C82A0D" w:rsidP="00C82A0D">
      <w:pPr>
        <w:rPr>
          <w:rFonts w:ascii="Calibri" w:eastAsia="Times New Roman" w:hAnsi="Calibri" w:cs="Times New Roman"/>
          <w:color w:val="000000"/>
          <w:szCs w:val="24"/>
        </w:rPr>
      </w:pP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883"/>
        <w:gridCol w:w="2171"/>
        <w:gridCol w:w="2171"/>
        <w:gridCol w:w="2171"/>
      </w:tblGrid>
      <w:tr w:rsidR="00421ED9" w:rsidRPr="00421ED9" w:rsidTr="00DA4159">
        <w:trPr>
          <w:trHeight w:val="420"/>
        </w:trPr>
        <w:tc>
          <w:tcPr>
            <w:tcW w:w="1883" w:type="dxa"/>
            <w:shd w:val="clear" w:color="auto" w:fill="F2F2F2" w:themeFill="background1" w:themeFillShade="F2"/>
            <w:vAlign w:val="center"/>
          </w:tcPr>
          <w:p w:rsidR="00421ED9" w:rsidRPr="008555E6" w:rsidRDefault="00421ED9" w:rsidP="00DA4159">
            <w:pPr>
              <w:tabs>
                <w:tab w:val="left" w:pos="589"/>
              </w:tabs>
              <w:jc w:val="center"/>
              <w:rPr>
                <w:rFonts w:eastAsia="Times New Roman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sweepstakes</w:t>
            </w:r>
          </w:p>
        </w:tc>
        <w:tc>
          <w:tcPr>
            <w:tcW w:w="2171" w:type="dxa"/>
            <w:shd w:val="clear" w:color="auto" w:fill="F2F2F2" w:themeFill="background1" w:themeFillShade="F2"/>
            <w:vAlign w:val="center"/>
          </w:tcPr>
          <w:p w:rsidR="00421ED9" w:rsidRPr="008555E6" w:rsidRDefault="00421ED9" w:rsidP="00DA4159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8555E6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scam</w:t>
            </w:r>
          </w:p>
        </w:tc>
        <w:tc>
          <w:tcPr>
            <w:tcW w:w="2171" w:type="dxa"/>
            <w:shd w:val="clear" w:color="auto" w:fill="F2F2F2" w:themeFill="background1" w:themeFillShade="F2"/>
            <w:vAlign w:val="center"/>
          </w:tcPr>
          <w:p w:rsidR="00421ED9" w:rsidRPr="008555E6" w:rsidRDefault="00421ED9" w:rsidP="00DA4159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8555E6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cruise</w:t>
            </w:r>
          </w:p>
        </w:tc>
        <w:tc>
          <w:tcPr>
            <w:tcW w:w="2171" w:type="dxa"/>
            <w:shd w:val="clear" w:color="auto" w:fill="F2F2F2" w:themeFill="background1" w:themeFillShade="F2"/>
            <w:vAlign w:val="center"/>
          </w:tcPr>
          <w:p w:rsidR="00421ED9" w:rsidRPr="008555E6" w:rsidRDefault="00421ED9" w:rsidP="00DA4159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8555E6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fees</w:t>
            </w:r>
          </w:p>
        </w:tc>
      </w:tr>
    </w:tbl>
    <w:p w:rsidR="008F32BB" w:rsidRPr="00421ED9" w:rsidRDefault="008F32BB" w:rsidP="008F32BB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8F32BB" w:rsidRPr="00421ED9" w:rsidRDefault="008F32BB" w:rsidP="00C82A0D">
      <w:pPr>
        <w:pStyle w:val="ListParagraph"/>
        <w:numPr>
          <w:ilvl w:val="0"/>
          <w:numId w:val="26"/>
        </w:numPr>
        <w:tabs>
          <w:tab w:val="left" w:pos="589"/>
        </w:tabs>
        <w:spacing w:before="240" w:after="0"/>
        <w:contextualSpacing w:val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How did the woman receive the letter?</w:t>
      </w:r>
    </w:p>
    <w:p w:rsidR="008F32BB" w:rsidRPr="00421ED9" w:rsidRDefault="008F32BB" w:rsidP="008F32BB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421ED9" w:rsidRPr="00421ED9" w:rsidRDefault="00421ED9" w:rsidP="008F32BB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8F32BB" w:rsidRPr="00421ED9" w:rsidRDefault="008F32BB" w:rsidP="008F32BB">
      <w:pPr>
        <w:pStyle w:val="ListParagraph"/>
        <w:numPr>
          <w:ilvl w:val="0"/>
          <w:numId w:val="26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When can she collect the prize?</w:t>
      </w:r>
    </w:p>
    <w:p w:rsidR="008F32BB" w:rsidRPr="00421ED9" w:rsidRDefault="008F32BB" w:rsidP="008F32BB">
      <w:pPr>
        <w:pStyle w:val="ListParagraph"/>
        <w:rPr>
          <w:rFonts w:ascii="Calibri" w:eastAsia="Times New Roman" w:hAnsi="Calibri" w:cs="Times New Roman"/>
          <w:color w:val="000000"/>
          <w:szCs w:val="24"/>
        </w:rPr>
      </w:pPr>
    </w:p>
    <w:p w:rsidR="00421ED9" w:rsidRPr="00421ED9" w:rsidRDefault="00421ED9" w:rsidP="008F32BB">
      <w:pPr>
        <w:pStyle w:val="ListParagraph"/>
        <w:rPr>
          <w:rFonts w:ascii="Calibri" w:eastAsia="Times New Roman" w:hAnsi="Calibri" w:cs="Times New Roman"/>
          <w:color w:val="000000"/>
          <w:szCs w:val="24"/>
        </w:rPr>
      </w:pPr>
    </w:p>
    <w:p w:rsidR="008F32BB" w:rsidRPr="00421ED9" w:rsidRDefault="008F32BB" w:rsidP="008F32BB">
      <w:pPr>
        <w:pStyle w:val="ListParagraph"/>
        <w:numPr>
          <w:ilvl w:val="0"/>
          <w:numId w:val="26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How much does she need to pay?</w:t>
      </w:r>
      <w:r w:rsidR="009929E5">
        <w:rPr>
          <w:rFonts w:ascii="Calibri" w:eastAsia="Times New Roman" w:hAnsi="Calibri" w:cs="Times New Roman"/>
          <w:color w:val="000000"/>
          <w:szCs w:val="24"/>
        </w:rPr>
        <w:t xml:space="preserve"> Why?</w:t>
      </w:r>
    </w:p>
    <w:p w:rsidR="008F32BB" w:rsidRPr="00421ED9" w:rsidRDefault="008F32BB" w:rsidP="008F32BB">
      <w:pPr>
        <w:tabs>
          <w:tab w:val="left" w:pos="589"/>
        </w:tabs>
        <w:spacing w:after="0"/>
        <w:ind w:left="360"/>
        <w:rPr>
          <w:rFonts w:ascii="Calibri" w:eastAsia="Times New Roman" w:hAnsi="Calibri" w:cs="Times New Roman"/>
          <w:color w:val="000000"/>
          <w:szCs w:val="24"/>
        </w:rPr>
      </w:pPr>
    </w:p>
    <w:p w:rsidR="00421ED9" w:rsidRPr="00421ED9" w:rsidRDefault="00421ED9" w:rsidP="008F32BB">
      <w:pPr>
        <w:tabs>
          <w:tab w:val="left" w:pos="589"/>
        </w:tabs>
        <w:spacing w:after="0"/>
        <w:ind w:left="360"/>
        <w:rPr>
          <w:rFonts w:ascii="Calibri" w:eastAsia="Times New Roman" w:hAnsi="Calibri" w:cs="Times New Roman"/>
          <w:color w:val="000000"/>
          <w:szCs w:val="24"/>
        </w:rPr>
      </w:pPr>
    </w:p>
    <w:p w:rsidR="008F32BB" w:rsidRPr="00421ED9" w:rsidRDefault="008F32BB" w:rsidP="008F32BB">
      <w:pPr>
        <w:pStyle w:val="ListParagraph"/>
        <w:numPr>
          <w:ilvl w:val="0"/>
          <w:numId w:val="26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</w:t>
      </w:r>
      <w:r w:rsidR="00762ECD" w:rsidRPr="00421ED9">
        <w:rPr>
          <w:rFonts w:ascii="Calibri" w:eastAsia="Times New Roman" w:hAnsi="Calibri" w:cs="Times New Roman"/>
          <w:color w:val="000000"/>
          <w:szCs w:val="24"/>
        </w:rPr>
        <w:t>Is her daughter happy about the letter</w:t>
      </w:r>
      <w:r w:rsidRPr="00421ED9">
        <w:rPr>
          <w:rFonts w:ascii="Calibri" w:eastAsia="Times New Roman" w:hAnsi="Calibri" w:cs="Times New Roman"/>
          <w:color w:val="000000"/>
          <w:szCs w:val="24"/>
        </w:rPr>
        <w:t>?</w:t>
      </w:r>
      <w:r w:rsidR="009929E5">
        <w:rPr>
          <w:rFonts w:ascii="Calibri" w:eastAsia="Times New Roman" w:hAnsi="Calibri" w:cs="Times New Roman"/>
          <w:color w:val="000000"/>
          <w:szCs w:val="24"/>
        </w:rPr>
        <w:t xml:space="preserve"> Why or why not?</w:t>
      </w:r>
    </w:p>
    <w:p w:rsidR="008F32BB" w:rsidRPr="00421ED9" w:rsidRDefault="008F32BB" w:rsidP="008F32BB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421ED9" w:rsidRPr="00421ED9" w:rsidRDefault="00421ED9" w:rsidP="008F32BB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8F32BB" w:rsidRPr="00421ED9" w:rsidRDefault="008F32BB" w:rsidP="008F32BB">
      <w:pPr>
        <w:pStyle w:val="ListParagraph"/>
        <w:numPr>
          <w:ilvl w:val="0"/>
          <w:numId w:val="26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What </w:t>
      </w:r>
      <w:r w:rsidR="00762ECD" w:rsidRPr="00421ED9">
        <w:rPr>
          <w:rFonts w:ascii="Calibri" w:eastAsia="Times New Roman" w:hAnsi="Calibri" w:cs="Times New Roman"/>
          <w:color w:val="000000"/>
          <w:szCs w:val="24"/>
        </w:rPr>
        <w:t xml:space="preserve">does her daughter think the letter is? </w:t>
      </w:r>
      <w:r w:rsidR="009929E5">
        <w:rPr>
          <w:rFonts w:ascii="Calibri" w:eastAsia="Times New Roman" w:hAnsi="Calibri" w:cs="Times New Roman"/>
          <w:color w:val="000000"/>
          <w:szCs w:val="24"/>
        </w:rPr>
        <w:t>Why?</w:t>
      </w:r>
    </w:p>
    <w:p w:rsidR="00762ECD" w:rsidRPr="00762ECD" w:rsidRDefault="00762ECD" w:rsidP="00762ECD">
      <w:pPr>
        <w:pStyle w:val="ListParagraph"/>
        <w:rPr>
          <w:rFonts w:ascii="Calibri" w:eastAsia="Times New Roman" w:hAnsi="Calibri" w:cs="Times New Roman"/>
          <w:color w:val="000000"/>
          <w:sz w:val="28"/>
          <w:szCs w:val="28"/>
        </w:rPr>
      </w:pPr>
    </w:p>
    <w:p w:rsidR="00421ED9" w:rsidRDefault="00421ED9" w:rsidP="00762ECD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8"/>
        </w:rPr>
      </w:pPr>
    </w:p>
    <w:p w:rsidR="00762ECD" w:rsidRDefault="00762ECD" w:rsidP="00762ECD">
      <w:pPr>
        <w:tabs>
          <w:tab w:val="left" w:pos="589"/>
        </w:tabs>
        <w:spacing w:after="0"/>
      </w:pPr>
      <w:r w:rsidRPr="00421ED9">
        <w:rPr>
          <w:rFonts w:ascii="Calibri" w:eastAsia="Times New Roman" w:hAnsi="Calibri" w:cs="Times New Roman"/>
          <w:b/>
          <w:color w:val="000000"/>
          <w:sz w:val="36"/>
          <w:szCs w:val="28"/>
        </w:rPr>
        <w:t>Discuss!</w:t>
      </w:r>
      <w:r w:rsidR="00421ED9">
        <w:rPr>
          <w:rFonts w:ascii="Calibri" w:eastAsia="Times New Roman" w:hAnsi="Calibri" w:cs="Times New Roman"/>
          <w:b/>
          <w:color w:val="000000"/>
          <w:sz w:val="36"/>
          <w:szCs w:val="28"/>
        </w:rPr>
        <w:t xml:space="preserve"> </w:t>
      </w:r>
      <w:r w:rsidR="00421ED9" w:rsidRPr="00421ED9">
        <w:t>Discuss the questions with a partner.</w:t>
      </w:r>
    </w:p>
    <w:p w:rsidR="00421ED9" w:rsidRPr="00421ED9" w:rsidRDefault="00421ED9" w:rsidP="00762ECD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8"/>
        </w:rPr>
      </w:pPr>
    </w:p>
    <w:p w:rsidR="008F32BB" w:rsidRDefault="008F32BB" w:rsidP="00421ED9">
      <w:pPr>
        <w:pStyle w:val="ListParagraph"/>
        <w:numPr>
          <w:ilvl w:val="0"/>
          <w:numId w:val="29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8"/>
        </w:rPr>
      </w:pPr>
      <w:r w:rsidRPr="00421ED9">
        <w:rPr>
          <w:rFonts w:ascii="Calibri" w:eastAsia="Times New Roman" w:hAnsi="Calibri" w:cs="Times New Roman"/>
          <w:color w:val="000000"/>
          <w:szCs w:val="28"/>
        </w:rPr>
        <w:t xml:space="preserve">Have you ever received scam messages on you </w:t>
      </w:r>
      <w:r w:rsidR="00731933">
        <w:rPr>
          <w:rFonts w:ascii="Calibri" w:eastAsia="Times New Roman" w:hAnsi="Calibri" w:cs="Times New Roman"/>
          <w:color w:val="000000"/>
          <w:szCs w:val="28"/>
        </w:rPr>
        <w:t xml:space="preserve">cell phone or </w:t>
      </w:r>
      <w:r w:rsidRPr="00421ED9">
        <w:rPr>
          <w:rFonts w:ascii="Calibri" w:eastAsia="Times New Roman" w:hAnsi="Calibri" w:cs="Times New Roman"/>
          <w:color w:val="000000"/>
          <w:szCs w:val="28"/>
        </w:rPr>
        <w:t>in the mail?</w:t>
      </w:r>
    </w:p>
    <w:p w:rsidR="00421ED9" w:rsidRDefault="00421ED9" w:rsidP="00421ED9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8"/>
        </w:rPr>
      </w:pPr>
    </w:p>
    <w:p w:rsidR="00CF34F1" w:rsidRPr="00421ED9" w:rsidRDefault="00CF34F1" w:rsidP="00421ED9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8"/>
        </w:rPr>
      </w:pPr>
    </w:p>
    <w:p w:rsidR="008F32BB" w:rsidRPr="00421ED9" w:rsidRDefault="008F32BB" w:rsidP="00421ED9">
      <w:pPr>
        <w:pStyle w:val="ListParagraph"/>
        <w:numPr>
          <w:ilvl w:val="0"/>
          <w:numId w:val="29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8"/>
        </w:rPr>
      </w:pPr>
      <w:r w:rsidRPr="00421ED9">
        <w:rPr>
          <w:rFonts w:ascii="Calibri" w:eastAsia="Times New Roman" w:hAnsi="Calibri" w:cs="Times New Roman"/>
          <w:color w:val="000000"/>
          <w:szCs w:val="28"/>
        </w:rPr>
        <w:t xml:space="preserve">Do you know anybody who </w:t>
      </w:r>
      <w:r w:rsidRPr="00421ED9">
        <w:t xml:space="preserve">became a victim of </w:t>
      </w:r>
      <w:r w:rsidR="00104EE4">
        <w:t xml:space="preserve">a </w:t>
      </w:r>
      <w:r w:rsidRPr="00421ED9">
        <w:t>scam?</w:t>
      </w:r>
    </w:p>
    <w:p w:rsidR="002A7851" w:rsidRDefault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C82A0D" w:rsidRDefault="004D6F45" w:rsidP="00C82A0D">
      <w:pPr>
        <w:tabs>
          <w:tab w:val="left" w:pos="589"/>
        </w:tabs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 xml:space="preserve">Vocabulary Practice! </w:t>
      </w:r>
    </w:p>
    <w:p w:rsidR="004D6F45" w:rsidRDefault="008874F4" w:rsidP="00BC7035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Look in the </w:t>
      </w:r>
      <w:r w:rsidR="00A070B2">
        <w:rPr>
          <w:rFonts w:ascii="Calibri" w:eastAsia="Times New Roman" w:hAnsi="Calibri" w:cs="Times New Roman"/>
          <w:color w:val="000000"/>
          <w:szCs w:val="24"/>
        </w:rPr>
        <w:t xml:space="preserve">PLS </w:t>
      </w:r>
      <w:r>
        <w:rPr>
          <w:rFonts w:ascii="Calibri" w:eastAsia="Times New Roman" w:hAnsi="Calibri" w:cs="Times New Roman"/>
          <w:color w:val="000000"/>
          <w:szCs w:val="24"/>
        </w:rPr>
        <w:t>booklet</w:t>
      </w:r>
      <w:r w:rsidR="00A070B2">
        <w:rPr>
          <w:rFonts w:ascii="Calibri" w:eastAsia="Times New Roman" w:hAnsi="Calibri" w:cs="Times New Roman"/>
          <w:color w:val="000000"/>
          <w:szCs w:val="24"/>
        </w:rPr>
        <w:t>, p. 24-25</w:t>
      </w:r>
      <w:r>
        <w:rPr>
          <w:rFonts w:ascii="Calibri" w:eastAsia="Times New Roman" w:hAnsi="Calibri" w:cs="Times New Roman"/>
          <w:color w:val="000000"/>
          <w:szCs w:val="24"/>
        </w:rPr>
        <w:t xml:space="preserve"> to find the following words or phrases. Work with a partner to </w:t>
      </w:r>
      <w:r w:rsidR="00BC7035">
        <w:rPr>
          <w:rFonts w:ascii="Calibri" w:eastAsia="Times New Roman" w:hAnsi="Calibri" w:cs="Times New Roman"/>
          <w:color w:val="000000"/>
          <w:szCs w:val="24"/>
        </w:rPr>
        <w:t xml:space="preserve">guess the meaning of the </w:t>
      </w:r>
      <w:r>
        <w:rPr>
          <w:rFonts w:ascii="Calibri" w:eastAsia="Times New Roman" w:hAnsi="Calibri" w:cs="Times New Roman"/>
          <w:color w:val="000000"/>
          <w:szCs w:val="24"/>
        </w:rPr>
        <w:t xml:space="preserve">words or </w:t>
      </w:r>
      <w:r w:rsidR="004D6F45">
        <w:rPr>
          <w:rFonts w:ascii="Calibri" w:eastAsia="Times New Roman" w:hAnsi="Calibri" w:cs="Times New Roman"/>
          <w:color w:val="000000"/>
          <w:szCs w:val="24"/>
        </w:rPr>
        <w:t>phrases.</w:t>
      </w:r>
    </w:p>
    <w:p w:rsidR="00010089" w:rsidRDefault="00010089" w:rsidP="004404C7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tbl>
      <w:tblPr>
        <w:tblStyle w:val="TableGrid"/>
        <w:tblW w:w="9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229"/>
        <w:gridCol w:w="3431"/>
        <w:gridCol w:w="2916"/>
      </w:tblGrid>
      <w:tr w:rsidR="008555E6" w:rsidRPr="00010089" w:rsidTr="008555E6">
        <w:trPr>
          <w:trHeight w:val="1601"/>
        </w:trPr>
        <w:tc>
          <w:tcPr>
            <w:tcW w:w="3229" w:type="dxa"/>
            <w:shd w:val="clear" w:color="auto" w:fill="F2F2F2" w:themeFill="background1" w:themeFillShade="F2"/>
          </w:tcPr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to take advantage of</w:t>
            </w:r>
          </w:p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to trick people</w:t>
            </w:r>
          </w:p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a target</w:t>
            </w:r>
          </w:p>
        </w:tc>
        <w:tc>
          <w:tcPr>
            <w:tcW w:w="3431" w:type="dxa"/>
            <w:shd w:val="clear" w:color="auto" w:fill="F2F2F2" w:themeFill="background1" w:themeFillShade="F2"/>
          </w:tcPr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give out</w:t>
            </w:r>
          </w:p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paper shredder</w:t>
            </w:r>
          </w:p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passwords</w:t>
            </w:r>
          </w:p>
        </w:tc>
        <w:tc>
          <w:tcPr>
            <w:tcW w:w="2916" w:type="dxa"/>
            <w:shd w:val="clear" w:color="auto" w:fill="F2F2F2" w:themeFill="background1" w:themeFillShade="F2"/>
          </w:tcPr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caller ID</w:t>
            </w:r>
          </w:p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 xml:space="preserve">identity theft </w:t>
            </w:r>
          </w:p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contests</w:t>
            </w:r>
          </w:p>
        </w:tc>
      </w:tr>
    </w:tbl>
    <w:p w:rsidR="004D6F45" w:rsidRDefault="004D6F45" w:rsidP="004404C7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4D6F45" w:rsidRDefault="008E26CC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Fill in the blanks with the words and phrases above and then ask and answer the questions with a partner</w:t>
      </w:r>
      <w:r w:rsidR="00010089">
        <w:rPr>
          <w:rFonts w:ascii="Calibri" w:eastAsia="Times New Roman" w:hAnsi="Calibri" w:cs="Times New Roman"/>
          <w:color w:val="000000"/>
          <w:szCs w:val="24"/>
        </w:rPr>
        <w:t>.</w:t>
      </w:r>
    </w:p>
    <w:p w:rsidR="008E26CC" w:rsidRDefault="008E26CC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8555E6" w:rsidRDefault="00104EE4" w:rsidP="008555E6">
      <w:pPr>
        <w:pStyle w:val="ListParagraph"/>
        <w:numPr>
          <w:ilvl w:val="0"/>
          <w:numId w:val="30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Do yo</w:t>
      </w:r>
      <w:r w:rsidRPr="008E26CC">
        <w:rPr>
          <w:rFonts w:ascii="Calibri" w:eastAsia="Times New Roman" w:hAnsi="Calibri" w:cs="Times New Roman"/>
          <w:color w:val="000000"/>
          <w:szCs w:val="24"/>
        </w:rPr>
        <w:t>u have _______________ on your phone? Do you answer your phone if you don’t recognize the phone number?</w:t>
      </w:r>
    </w:p>
    <w:p w:rsidR="008555E6" w:rsidRPr="008555E6" w:rsidRDefault="008555E6" w:rsidP="008555E6">
      <w:pPr>
        <w:pStyle w:val="ListParagraph"/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</w:p>
    <w:p w:rsidR="008555E6" w:rsidRDefault="00104EE4" w:rsidP="008555E6">
      <w:pPr>
        <w:pStyle w:val="ListParagraph"/>
        <w:numPr>
          <w:ilvl w:val="0"/>
          <w:numId w:val="30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Do you know anyone how has experienced _______________? What happened? Did they have to replace all of their documents?</w:t>
      </w:r>
    </w:p>
    <w:p w:rsidR="008555E6" w:rsidRPr="008555E6" w:rsidRDefault="008555E6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104EE4" w:rsidRDefault="00104EE4" w:rsidP="008555E6">
      <w:pPr>
        <w:pStyle w:val="ListParagraph"/>
        <w:numPr>
          <w:ilvl w:val="0"/>
          <w:numId w:val="30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What kinds o</w:t>
      </w:r>
      <w:r w:rsidR="008555E6">
        <w:rPr>
          <w:rFonts w:ascii="Calibri" w:eastAsia="Times New Roman" w:hAnsi="Calibri" w:cs="Times New Roman"/>
          <w:color w:val="000000"/>
          <w:szCs w:val="24"/>
        </w:rPr>
        <w:t xml:space="preserve">f documents would you destroy </w:t>
      </w:r>
      <w:r>
        <w:rPr>
          <w:rFonts w:ascii="Calibri" w:eastAsia="Times New Roman" w:hAnsi="Calibri" w:cs="Times New Roman"/>
          <w:color w:val="000000"/>
          <w:szCs w:val="24"/>
        </w:rPr>
        <w:t xml:space="preserve">by using a _______________? </w:t>
      </w:r>
    </w:p>
    <w:p w:rsidR="008555E6" w:rsidRPr="008555E6" w:rsidRDefault="008555E6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104EE4" w:rsidRDefault="00104EE4" w:rsidP="008555E6">
      <w:pPr>
        <w:pStyle w:val="ListParagraph"/>
        <w:numPr>
          <w:ilvl w:val="0"/>
          <w:numId w:val="30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In</w:t>
      </w:r>
      <w:r w:rsidR="009843AE">
        <w:rPr>
          <w:rFonts w:ascii="Calibri" w:eastAsia="Times New Roman" w:hAnsi="Calibri" w:cs="Times New Roman"/>
          <w:color w:val="000000"/>
          <w:szCs w:val="24"/>
        </w:rPr>
        <w:t xml:space="preserve"> your country, do people try </w:t>
      </w:r>
      <w:r>
        <w:rPr>
          <w:rFonts w:ascii="Calibri" w:eastAsia="Times New Roman" w:hAnsi="Calibri" w:cs="Times New Roman"/>
          <w:color w:val="000000"/>
          <w:szCs w:val="24"/>
        </w:rPr>
        <w:t xml:space="preserve">_______________ seniors through phone scams or fake _______________ that say that you have won a prize? </w:t>
      </w:r>
      <w:r w:rsidR="008E26CC">
        <w:rPr>
          <w:rFonts w:ascii="Calibri" w:eastAsia="Times New Roman" w:hAnsi="Calibri" w:cs="Times New Roman"/>
          <w:color w:val="000000"/>
          <w:szCs w:val="24"/>
        </w:rPr>
        <w:t>Are these situations</w:t>
      </w:r>
      <w:r>
        <w:rPr>
          <w:rFonts w:ascii="Calibri" w:eastAsia="Times New Roman" w:hAnsi="Calibri" w:cs="Times New Roman"/>
          <w:color w:val="000000"/>
          <w:szCs w:val="24"/>
        </w:rPr>
        <w:t xml:space="preserve"> common in your country?</w:t>
      </w:r>
    </w:p>
    <w:p w:rsidR="008555E6" w:rsidRPr="008555E6" w:rsidRDefault="008555E6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104EE4" w:rsidRDefault="008E26CC" w:rsidP="008555E6">
      <w:pPr>
        <w:pStyle w:val="ListParagraph"/>
        <w:numPr>
          <w:ilvl w:val="0"/>
          <w:numId w:val="30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How many _______________ do you have to remember for your personal accounts and information?</w:t>
      </w:r>
    </w:p>
    <w:p w:rsidR="008555E6" w:rsidRPr="008555E6" w:rsidRDefault="008555E6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8E26CC" w:rsidRDefault="008E26CC" w:rsidP="008555E6">
      <w:pPr>
        <w:pStyle w:val="ListParagraph"/>
        <w:numPr>
          <w:ilvl w:val="0"/>
          <w:numId w:val="30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What are some ways that criminals try _______________? Do you know anyone who has experienced any of these situations?</w:t>
      </w:r>
    </w:p>
    <w:p w:rsidR="008555E6" w:rsidRPr="008555E6" w:rsidRDefault="008555E6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8E26CC" w:rsidRDefault="008E26CC" w:rsidP="008555E6">
      <w:pPr>
        <w:pStyle w:val="ListParagraph"/>
        <w:numPr>
          <w:ilvl w:val="0"/>
          <w:numId w:val="30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Is it common in your country to _______________ personal information over the phone or through emails? </w:t>
      </w:r>
    </w:p>
    <w:p w:rsidR="008555E6" w:rsidRPr="008555E6" w:rsidRDefault="008555E6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8555E6" w:rsidRPr="00104EE4" w:rsidRDefault="008555E6" w:rsidP="008555E6">
      <w:pPr>
        <w:pStyle w:val="ListParagraph"/>
        <w:numPr>
          <w:ilvl w:val="0"/>
          <w:numId w:val="30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How often are seniors _______________ for crimes in your country? </w:t>
      </w:r>
    </w:p>
    <w:p w:rsidR="00BC7035" w:rsidRDefault="00BC7035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2A7851" w:rsidRDefault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C82A0D" w:rsidRDefault="000B5247" w:rsidP="00C82A0D">
      <w:pPr>
        <w:tabs>
          <w:tab w:val="left" w:pos="589"/>
        </w:tabs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Pronunciation Practice</w:t>
      </w:r>
      <w:r w:rsidR="00BA5D95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! </w:t>
      </w:r>
    </w:p>
    <w:p w:rsidR="00E90E2E" w:rsidRDefault="000B5247" w:rsidP="00BA5D95">
      <w:pPr>
        <w:tabs>
          <w:tab w:val="left" w:pos="589"/>
        </w:tabs>
        <w:spacing w:after="0"/>
      </w:pPr>
      <w:r>
        <w:t xml:space="preserve">Look at the rules for pronunciation of ‘not’. Practice saying the sentences with the correct pronunciation. </w:t>
      </w:r>
      <w:r w:rsidR="00BA5D95" w:rsidRPr="007E21C2">
        <w:t xml:space="preserve"> </w:t>
      </w:r>
    </w:p>
    <w:p w:rsidR="00BA5D95" w:rsidRDefault="00BA5D95" w:rsidP="00BA5D95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tbl>
      <w:tblPr>
        <w:tblStyle w:val="TableGrid"/>
        <w:tblW w:w="9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487715" w:rsidTr="00A744E5">
        <w:trPr>
          <w:trHeight w:val="810"/>
        </w:trPr>
        <w:tc>
          <w:tcPr>
            <w:tcW w:w="9622" w:type="dxa"/>
            <w:gridSpan w:val="2"/>
            <w:shd w:val="clear" w:color="auto" w:fill="F2F2F2" w:themeFill="background1" w:themeFillShade="F2"/>
          </w:tcPr>
          <w:p w:rsidR="00487715" w:rsidRDefault="00487715" w:rsidP="00C82A0D">
            <w:pPr>
              <w:spacing w:before="120" w:after="120"/>
              <w:rPr>
                <w:rFonts w:eastAsia="Times New Roman"/>
                <w:noProof/>
              </w:rPr>
            </w:pPr>
            <w:r>
              <w:rPr>
                <w:rFonts w:eastAsia="Times New Roman"/>
                <w:b/>
              </w:rPr>
              <w:t xml:space="preserve">Pronunciation Rule: </w:t>
            </w:r>
            <w:r>
              <w:rPr>
                <w:rFonts w:eastAsia="Times New Roman"/>
              </w:rPr>
              <w:t>In a sentence, ‘not’ receives the stress; when contracted, the stress moves to the helping verb</w:t>
            </w:r>
          </w:p>
        </w:tc>
      </w:tr>
      <w:tr w:rsidR="00E90E2E" w:rsidTr="00A744E5">
        <w:trPr>
          <w:trHeight w:val="810"/>
        </w:trPr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He is </w:t>
            </w:r>
            <w:r w:rsidRPr="00226FE0">
              <w:rPr>
                <w:rFonts w:eastAsia="Times New Roman"/>
                <w:b/>
                <w:sz w:val="32"/>
              </w:rPr>
              <w:t xml:space="preserve">not </w:t>
            </w:r>
            <w:r>
              <w:rPr>
                <w:rFonts w:eastAsia="Times New Roman"/>
              </w:rPr>
              <w:t>an honest person</w:t>
            </w:r>
          </w:p>
        </w:tc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He </w:t>
            </w:r>
            <w:r w:rsidRPr="00226FE0">
              <w:rPr>
                <w:rFonts w:eastAsia="Times New Roman"/>
                <w:b/>
                <w:sz w:val="32"/>
              </w:rPr>
              <w:t>is</w:t>
            </w:r>
            <w:r>
              <w:rPr>
                <w:rFonts w:eastAsia="Times New Roman"/>
              </w:rPr>
              <w:t>n’t an honest person.</w:t>
            </w:r>
          </w:p>
        </w:tc>
      </w:tr>
      <w:tr w:rsidR="00E90E2E" w:rsidTr="00A744E5">
        <w:trPr>
          <w:trHeight w:val="810"/>
        </w:trPr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Do </w:t>
            </w:r>
            <w:r w:rsidRPr="00E90E2E">
              <w:rPr>
                <w:rFonts w:eastAsia="Times New Roman"/>
                <w:b/>
                <w:sz w:val="32"/>
              </w:rPr>
              <w:t>not</w:t>
            </w:r>
            <w:r>
              <w:rPr>
                <w:rFonts w:eastAsia="Times New Roman"/>
              </w:rPr>
              <w:t xml:space="preserve"> give out information over the phone.</w:t>
            </w:r>
          </w:p>
        </w:tc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 w:rsidRPr="00E90E2E">
              <w:rPr>
                <w:rFonts w:eastAsia="Times New Roman"/>
                <w:b/>
                <w:sz w:val="32"/>
              </w:rPr>
              <w:t>Do</w:t>
            </w:r>
            <w:r>
              <w:rPr>
                <w:rFonts w:eastAsia="Times New Roman"/>
              </w:rPr>
              <w:t>n’t give out information over the phone.</w:t>
            </w:r>
          </w:p>
        </w:tc>
      </w:tr>
      <w:tr w:rsidR="00E90E2E" w:rsidTr="00A744E5">
        <w:trPr>
          <w:trHeight w:val="810"/>
        </w:trPr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I can</w:t>
            </w:r>
            <w:r w:rsidRPr="00226FE0">
              <w:rPr>
                <w:rFonts w:eastAsia="Times New Roman"/>
                <w:b/>
                <w:sz w:val="32"/>
              </w:rPr>
              <w:t xml:space="preserve">not </w:t>
            </w:r>
            <w:r>
              <w:rPr>
                <w:rFonts w:eastAsia="Times New Roman"/>
              </w:rPr>
              <w:t>remember the password.</w:t>
            </w:r>
          </w:p>
        </w:tc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I </w:t>
            </w:r>
            <w:r w:rsidRPr="00226FE0">
              <w:rPr>
                <w:rFonts w:eastAsia="Times New Roman"/>
                <w:b/>
                <w:sz w:val="32"/>
              </w:rPr>
              <w:t>ca</w:t>
            </w:r>
            <w:r>
              <w:rPr>
                <w:rFonts w:eastAsia="Times New Roman"/>
              </w:rPr>
              <w:t>n’t remember the password.</w:t>
            </w:r>
          </w:p>
        </w:tc>
      </w:tr>
      <w:tr w:rsidR="00E90E2E" w:rsidTr="00A744E5">
        <w:trPr>
          <w:trHeight w:val="810"/>
        </w:trPr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You should </w:t>
            </w:r>
            <w:r w:rsidRPr="00226FE0">
              <w:rPr>
                <w:rFonts w:eastAsia="Times New Roman"/>
                <w:b/>
                <w:sz w:val="32"/>
              </w:rPr>
              <w:t>not</w:t>
            </w:r>
            <w:r w:rsidRPr="00226FE0">
              <w:rPr>
                <w:rFonts w:eastAsia="Times New Roman"/>
                <w:sz w:val="32"/>
              </w:rPr>
              <w:t xml:space="preserve"> </w:t>
            </w:r>
            <w:r>
              <w:rPr>
                <w:rFonts w:eastAsia="Times New Roman"/>
              </w:rPr>
              <w:t>throw your credit card statements in the garbage.</w:t>
            </w:r>
          </w:p>
        </w:tc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You </w:t>
            </w:r>
            <w:r w:rsidRPr="00226FE0">
              <w:rPr>
                <w:rFonts w:eastAsia="Times New Roman"/>
                <w:b/>
                <w:sz w:val="32"/>
              </w:rPr>
              <w:t>should</w:t>
            </w:r>
            <w:r>
              <w:rPr>
                <w:rFonts w:eastAsia="Times New Roman"/>
              </w:rPr>
              <w:t>n’t throw your credit card statements in the garbage.</w:t>
            </w:r>
          </w:p>
        </w:tc>
      </w:tr>
      <w:tr w:rsidR="00E90E2E" w:rsidTr="00A744E5">
        <w:trPr>
          <w:trHeight w:val="810"/>
        </w:trPr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Tom did </w:t>
            </w:r>
            <w:r w:rsidRPr="00226FE0">
              <w:rPr>
                <w:rFonts w:eastAsia="Times New Roman"/>
                <w:b/>
                <w:sz w:val="32"/>
              </w:rPr>
              <w:t>not</w:t>
            </w:r>
            <w:r w:rsidRPr="00226FE0">
              <w:rPr>
                <w:rFonts w:eastAsia="Times New Roman"/>
                <w:sz w:val="32"/>
              </w:rPr>
              <w:t xml:space="preserve"> </w:t>
            </w:r>
            <w:r>
              <w:rPr>
                <w:rFonts w:eastAsia="Times New Roman"/>
              </w:rPr>
              <w:t>believe the phone scam.</w:t>
            </w:r>
          </w:p>
        </w:tc>
        <w:tc>
          <w:tcPr>
            <w:tcW w:w="4811" w:type="dxa"/>
          </w:tcPr>
          <w:p w:rsidR="00487715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Tom </w:t>
            </w:r>
            <w:r w:rsidRPr="00226FE0">
              <w:rPr>
                <w:rFonts w:eastAsia="Times New Roman"/>
                <w:b/>
                <w:sz w:val="32"/>
              </w:rPr>
              <w:t>di</w:t>
            </w:r>
            <w:r>
              <w:rPr>
                <w:rFonts w:eastAsia="Times New Roman"/>
              </w:rPr>
              <w:t>dn’t believe the phone scam.</w:t>
            </w:r>
          </w:p>
        </w:tc>
      </w:tr>
      <w:tr w:rsidR="00487715" w:rsidTr="00A744E5">
        <w:trPr>
          <w:trHeight w:val="810"/>
        </w:trPr>
        <w:tc>
          <w:tcPr>
            <w:tcW w:w="4811" w:type="dxa"/>
          </w:tcPr>
          <w:p w:rsidR="00487715" w:rsidRDefault="00487715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The store will </w:t>
            </w:r>
            <w:r w:rsidRPr="00226FE0">
              <w:rPr>
                <w:rFonts w:eastAsia="Times New Roman"/>
                <w:b/>
                <w:sz w:val="32"/>
              </w:rPr>
              <w:t>not</w:t>
            </w:r>
            <w:r w:rsidRPr="00226FE0">
              <w:rPr>
                <w:rFonts w:eastAsia="Times New Roman"/>
                <w:sz w:val="32"/>
              </w:rPr>
              <w:t xml:space="preserve"> </w:t>
            </w:r>
            <w:r>
              <w:rPr>
                <w:rFonts w:eastAsia="Times New Roman"/>
              </w:rPr>
              <w:t>provide a refund.</w:t>
            </w:r>
          </w:p>
        </w:tc>
        <w:tc>
          <w:tcPr>
            <w:tcW w:w="4811" w:type="dxa"/>
          </w:tcPr>
          <w:p w:rsidR="00487715" w:rsidRDefault="00487715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The store </w:t>
            </w:r>
            <w:r w:rsidRPr="00226FE0">
              <w:rPr>
                <w:rFonts w:eastAsia="Times New Roman"/>
                <w:b/>
                <w:sz w:val="32"/>
              </w:rPr>
              <w:t>wo</w:t>
            </w:r>
            <w:r>
              <w:rPr>
                <w:rFonts w:eastAsia="Times New Roman"/>
              </w:rPr>
              <w:t>n’t provide a refund.</w:t>
            </w:r>
          </w:p>
        </w:tc>
      </w:tr>
    </w:tbl>
    <w:p w:rsidR="006E79BE" w:rsidRDefault="006E79BE" w:rsidP="00AD4445">
      <w:pPr>
        <w:spacing w:after="0" w:line="360" w:lineRule="auto"/>
        <w:rPr>
          <w:rFonts w:eastAsia="Times New Roman"/>
        </w:rPr>
      </w:pPr>
    </w:p>
    <w:p w:rsidR="006E79BE" w:rsidRDefault="00A744E5" w:rsidP="00AD4445">
      <w:pPr>
        <w:spacing w:after="0" w:line="360" w:lineRule="auto"/>
        <w:rPr>
          <w:rFonts w:eastAsia="Times New Roman"/>
        </w:rPr>
      </w:pPr>
      <w:r w:rsidRPr="00A744E5">
        <w:rPr>
          <w:rFonts w:eastAsia="Times New Roman"/>
          <w:b/>
          <w:sz w:val="36"/>
        </w:rPr>
        <w:t>Practice!</w:t>
      </w:r>
      <w:r w:rsidRPr="00A744E5">
        <w:rPr>
          <w:rFonts w:eastAsia="Times New Roman"/>
          <w:sz w:val="36"/>
        </w:rPr>
        <w:t xml:space="preserve"> </w:t>
      </w:r>
      <w:r>
        <w:rPr>
          <w:rFonts w:eastAsia="Times New Roman"/>
        </w:rPr>
        <w:t>With a partner, take turns making up sentences using the following forms.</w:t>
      </w:r>
    </w:p>
    <w:tbl>
      <w:tblPr>
        <w:tblStyle w:val="TableGrid"/>
        <w:tblW w:w="0" w:type="auto"/>
        <w:tblInd w:w="2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2340"/>
      </w:tblGrid>
      <w:tr w:rsidR="00A744E5" w:rsidTr="00A744E5">
        <w:tc>
          <w:tcPr>
            <w:tcW w:w="1710" w:type="dxa"/>
            <w:tcBorders>
              <w:right w:val="single" w:sz="4" w:space="0" w:color="auto"/>
            </w:tcBorders>
          </w:tcPr>
          <w:p w:rsidR="00A744E5" w:rsidRDefault="00A744E5" w:rsidP="00AD4445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should not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A744E5" w:rsidRDefault="00A744E5" w:rsidP="00A744E5">
            <w:pPr>
              <w:spacing w:line="360" w:lineRule="auto"/>
              <w:ind w:firstLine="432"/>
              <w:rPr>
                <w:rFonts w:eastAsia="Times New Roman"/>
              </w:rPr>
            </w:pPr>
            <w:r>
              <w:rPr>
                <w:rFonts w:eastAsia="Times New Roman"/>
              </w:rPr>
              <w:t>shouldn’t</w:t>
            </w:r>
          </w:p>
        </w:tc>
      </w:tr>
      <w:tr w:rsidR="00A744E5" w:rsidTr="00A744E5">
        <w:tc>
          <w:tcPr>
            <w:tcW w:w="1710" w:type="dxa"/>
            <w:tcBorders>
              <w:right w:val="single" w:sz="4" w:space="0" w:color="auto"/>
            </w:tcBorders>
          </w:tcPr>
          <w:p w:rsidR="00A744E5" w:rsidRDefault="00A744E5" w:rsidP="00AD4445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could not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A744E5" w:rsidRDefault="00A744E5" w:rsidP="00A744E5">
            <w:pPr>
              <w:spacing w:line="360" w:lineRule="auto"/>
              <w:ind w:firstLine="432"/>
              <w:rPr>
                <w:rFonts w:eastAsia="Times New Roman"/>
              </w:rPr>
            </w:pPr>
            <w:r>
              <w:rPr>
                <w:rFonts w:eastAsia="Times New Roman"/>
              </w:rPr>
              <w:t>couldn’t</w:t>
            </w:r>
          </w:p>
        </w:tc>
      </w:tr>
      <w:tr w:rsidR="00A744E5" w:rsidTr="00A744E5">
        <w:tc>
          <w:tcPr>
            <w:tcW w:w="1710" w:type="dxa"/>
            <w:tcBorders>
              <w:right w:val="single" w:sz="4" w:space="0" w:color="auto"/>
            </w:tcBorders>
          </w:tcPr>
          <w:p w:rsidR="00A744E5" w:rsidRDefault="00A744E5" w:rsidP="00AD4445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would not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A744E5" w:rsidRDefault="00A744E5" w:rsidP="00A744E5">
            <w:pPr>
              <w:spacing w:line="360" w:lineRule="auto"/>
              <w:ind w:firstLine="432"/>
              <w:rPr>
                <w:rFonts w:eastAsia="Times New Roman"/>
              </w:rPr>
            </w:pPr>
            <w:r>
              <w:rPr>
                <w:rFonts w:eastAsia="Times New Roman"/>
              </w:rPr>
              <w:t>wouldn’t</w:t>
            </w:r>
          </w:p>
        </w:tc>
      </w:tr>
      <w:tr w:rsidR="00A744E5" w:rsidTr="00A744E5">
        <w:tc>
          <w:tcPr>
            <w:tcW w:w="1710" w:type="dxa"/>
            <w:tcBorders>
              <w:right w:val="single" w:sz="4" w:space="0" w:color="auto"/>
            </w:tcBorders>
          </w:tcPr>
          <w:p w:rsidR="00A744E5" w:rsidRDefault="00A744E5" w:rsidP="00AD4445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will not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A744E5" w:rsidRDefault="00A744E5" w:rsidP="00A744E5">
            <w:pPr>
              <w:spacing w:line="360" w:lineRule="auto"/>
              <w:ind w:firstLine="432"/>
              <w:rPr>
                <w:rFonts w:eastAsia="Times New Roman"/>
              </w:rPr>
            </w:pPr>
            <w:r>
              <w:rPr>
                <w:rFonts w:eastAsia="Times New Roman"/>
              </w:rPr>
              <w:t>won’t</w:t>
            </w:r>
          </w:p>
        </w:tc>
      </w:tr>
      <w:tr w:rsidR="00A744E5" w:rsidTr="00A744E5">
        <w:tc>
          <w:tcPr>
            <w:tcW w:w="1710" w:type="dxa"/>
            <w:tcBorders>
              <w:right w:val="single" w:sz="4" w:space="0" w:color="auto"/>
            </w:tcBorders>
          </w:tcPr>
          <w:p w:rsidR="00A744E5" w:rsidRDefault="00A744E5" w:rsidP="00AD4445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cannot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A744E5" w:rsidRDefault="00A744E5" w:rsidP="00A744E5">
            <w:pPr>
              <w:spacing w:line="360" w:lineRule="auto"/>
              <w:ind w:firstLine="432"/>
              <w:rPr>
                <w:rFonts w:eastAsia="Times New Roman"/>
              </w:rPr>
            </w:pPr>
            <w:r>
              <w:rPr>
                <w:rFonts w:eastAsia="Times New Roman"/>
              </w:rPr>
              <w:t>can’t</w:t>
            </w:r>
          </w:p>
        </w:tc>
      </w:tr>
      <w:tr w:rsidR="00A744E5" w:rsidTr="00A744E5">
        <w:tc>
          <w:tcPr>
            <w:tcW w:w="1710" w:type="dxa"/>
            <w:tcBorders>
              <w:right w:val="single" w:sz="4" w:space="0" w:color="auto"/>
            </w:tcBorders>
          </w:tcPr>
          <w:p w:rsidR="00A744E5" w:rsidRDefault="00A744E5" w:rsidP="00AD4445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do not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A744E5" w:rsidRDefault="00A744E5" w:rsidP="00A744E5">
            <w:pPr>
              <w:spacing w:line="360" w:lineRule="auto"/>
              <w:ind w:firstLine="432"/>
              <w:rPr>
                <w:rFonts w:eastAsia="Times New Roman"/>
              </w:rPr>
            </w:pPr>
            <w:r>
              <w:rPr>
                <w:rFonts w:eastAsia="Times New Roman"/>
              </w:rPr>
              <w:t>don’t</w:t>
            </w:r>
          </w:p>
        </w:tc>
      </w:tr>
      <w:tr w:rsidR="00A744E5" w:rsidTr="00A744E5">
        <w:tc>
          <w:tcPr>
            <w:tcW w:w="1710" w:type="dxa"/>
            <w:tcBorders>
              <w:right w:val="single" w:sz="4" w:space="0" w:color="auto"/>
            </w:tcBorders>
          </w:tcPr>
          <w:p w:rsidR="00A744E5" w:rsidRDefault="00A744E5" w:rsidP="00AD4445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is not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A744E5" w:rsidRDefault="00A744E5" w:rsidP="00A744E5">
            <w:pPr>
              <w:spacing w:line="360" w:lineRule="auto"/>
              <w:ind w:firstLine="432"/>
              <w:rPr>
                <w:rFonts w:eastAsia="Times New Roman"/>
              </w:rPr>
            </w:pPr>
            <w:r>
              <w:rPr>
                <w:rFonts w:eastAsia="Times New Roman"/>
              </w:rPr>
              <w:t>isn’t</w:t>
            </w:r>
          </w:p>
        </w:tc>
      </w:tr>
      <w:tr w:rsidR="00A744E5" w:rsidTr="00A744E5">
        <w:tc>
          <w:tcPr>
            <w:tcW w:w="1710" w:type="dxa"/>
            <w:tcBorders>
              <w:right w:val="single" w:sz="4" w:space="0" w:color="auto"/>
            </w:tcBorders>
          </w:tcPr>
          <w:p w:rsidR="00A744E5" w:rsidRDefault="00A744E5" w:rsidP="00AD4445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has not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A744E5" w:rsidRDefault="00A744E5" w:rsidP="00A744E5">
            <w:pPr>
              <w:spacing w:line="360" w:lineRule="auto"/>
              <w:ind w:firstLine="432"/>
              <w:rPr>
                <w:rFonts w:eastAsia="Times New Roman"/>
              </w:rPr>
            </w:pPr>
            <w:r>
              <w:rPr>
                <w:rFonts w:eastAsia="Times New Roman"/>
              </w:rPr>
              <w:t>hasn’t</w:t>
            </w:r>
          </w:p>
        </w:tc>
      </w:tr>
    </w:tbl>
    <w:p w:rsidR="00A744E5" w:rsidRDefault="00A744E5" w:rsidP="00AD4445">
      <w:pPr>
        <w:spacing w:after="0" w:line="360" w:lineRule="auto"/>
        <w:rPr>
          <w:rFonts w:eastAsia="Times New Roman"/>
        </w:rPr>
      </w:pPr>
    </w:p>
    <w:p w:rsidR="00C82A0D" w:rsidRDefault="000B5247" w:rsidP="006E79BE">
      <w:pPr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 xml:space="preserve">Language Focus! </w:t>
      </w:r>
    </w:p>
    <w:p w:rsidR="006E79BE" w:rsidRPr="006E79BE" w:rsidRDefault="000B5247" w:rsidP="00C82A0D">
      <w:pPr>
        <w:spacing w:after="120" w:line="360" w:lineRule="auto"/>
      </w:pPr>
      <w:r w:rsidRPr="007E21C2">
        <w:t>Look at the following rules for</w:t>
      </w:r>
      <w:r>
        <w:t xml:space="preserve"> ‘not’ </w:t>
      </w:r>
      <w:r w:rsidRPr="007E21C2">
        <w:t>in English.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2"/>
        <w:gridCol w:w="4678"/>
      </w:tblGrid>
      <w:tr w:rsidR="006E79BE" w:rsidRPr="007E21C2" w:rsidTr="006E79BE">
        <w:tc>
          <w:tcPr>
            <w:tcW w:w="478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B5247" w:rsidRPr="00487715" w:rsidRDefault="000B5247" w:rsidP="00F2129E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 xml:space="preserve">Grammar Rule: </w:t>
            </w:r>
          </w:p>
        </w:tc>
        <w:tc>
          <w:tcPr>
            <w:tcW w:w="47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0B5247" w:rsidRPr="00487715" w:rsidRDefault="000B5247" w:rsidP="00F2129E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>Examples</w:t>
            </w:r>
            <w:r w:rsidRPr="00F263A7">
              <w:rPr>
                <w:rFonts w:eastAsia="Times New Roman"/>
                <w:b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</w:tr>
      <w:tr w:rsidR="000B5247" w:rsidRPr="007E21C2" w:rsidTr="006E79BE">
        <w:tc>
          <w:tcPr>
            <w:tcW w:w="4788" w:type="dxa"/>
            <w:tcBorders>
              <w:top w:val="single" w:sz="4" w:space="0" w:color="auto"/>
              <w:right w:val="single" w:sz="4" w:space="0" w:color="auto"/>
            </w:tcBorders>
          </w:tcPr>
          <w:p w:rsidR="006E79BE" w:rsidRDefault="006E79BE" w:rsidP="00F2129E">
            <w:pPr>
              <w:rPr>
                <w:rFonts w:eastAsia="Times New Roman"/>
              </w:rPr>
            </w:pPr>
          </w:p>
          <w:p w:rsidR="000B5247" w:rsidRDefault="000B5247" w:rsidP="00F2129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Place ‘not’ after the first helping verb</w:t>
            </w:r>
          </w:p>
          <w:p w:rsidR="006E79BE" w:rsidRDefault="006E79BE" w:rsidP="00F2129E">
            <w:pPr>
              <w:rPr>
                <w:rFonts w:eastAsia="Times New Roman"/>
                <w:i/>
              </w:rPr>
            </w:pPr>
          </w:p>
          <w:p w:rsidR="000B5247" w:rsidRPr="00487715" w:rsidRDefault="000B5247" w:rsidP="00F2129E">
            <w:pPr>
              <w:rPr>
                <w:rFonts w:eastAsia="Times New Roman"/>
                <w:i/>
              </w:rPr>
            </w:pPr>
            <w:r w:rsidRPr="00487715">
              <w:rPr>
                <w:rFonts w:eastAsia="Times New Roman"/>
                <w:i/>
              </w:rPr>
              <w:t>Exceptions:</w:t>
            </w:r>
          </w:p>
          <w:p w:rsidR="000B5247" w:rsidRDefault="000B5247" w:rsidP="00F2129E">
            <w:pPr>
              <w:pStyle w:val="ListParagraph"/>
              <w:numPr>
                <w:ilvl w:val="0"/>
                <w:numId w:val="17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>with simple present and simple past verb forms with no helper, use do/does/did</w:t>
            </w:r>
          </w:p>
          <w:p w:rsidR="000B5247" w:rsidRPr="007E21C2" w:rsidRDefault="000B5247" w:rsidP="00F2129E">
            <w:pPr>
              <w:pStyle w:val="ListParagraph"/>
              <w:numPr>
                <w:ilvl w:val="0"/>
                <w:numId w:val="17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>when the ‘be’ verb is the main verb, no helper is needed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</w:tcBorders>
          </w:tcPr>
          <w:p w:rsidR="006E79BE" w:rsidRDefault="006E79BE" w:rsidP="00F2129E">
            <w:pPr>
              <w:rPr>
                <w:rFonts w:eastAsia="Times New Roman"/>
              </w:rPr>
            </w:pPr>
          </w:p>
          <w:p w:rsidR="000B5247" w:rsidRDefault="000B5247" w:rsidP="00F2129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I will </w:t>
            </w:r>
            <w:r w:rsidRPr="00487715">
              <w:rPr>
                <w:rFonts w:eastAsia="Times New Roman"/>
                <w:u w:val="single"/>
              </w:rPr>
              <w:t>not</w:t>
            </w:r>
            <w:r>
              <w:rPr>
                <w:rFonts w:eastAsia="Times New Roman"/>
              </w:rPr>
              <w:t xml:space="preserve"> buy that product.</w:t>
            </w:r>
          </w:p>
          <w:p w:rsidR="000B5247" w:rsidRDefault="000B5247" w:rsidP="00F2129E">
            <w:pPr>
              <w:rPr>
                <w:rFonts w:eastAsia="Times New Roman"/>
              </w:rPr>
            </w:pPr>
          </w:p>
          <w:p w:rsidR="006E79BE" w:rsidRDefault="006E79BE" w:rsidP="00F2129E">
            <w:pPr>
              <w:rPr>
                <w:rFonts w:eastAsia="Times New Roman"/>
              </w:rPr>
            </w:pPr>
          </w:p>
          <w:p w:rsidR="000B5247" w:rsidRDefault="000B5247" w:rsidP="00F2129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They </w:t>
            </w:r>
            <w:r w:rsidRPr="00487715">
              <w:rPr>
                <w:rFonts w:eastAsia="Times New Roman"/>
                <w:u w:val="single"/>
              </w:rPr>
              <w:t>do not</w:t>
            </w:r>
            <w:r>
              <w:rPr>
                <w:rFonts w:eastAsia="Times New Roman"/>
              </w:rPr>
              <w:t xml:space="preserve"> like telemarketers. </w:t>
            </w:r>
          </w:p>
          <w:p w:rsidR="000B5247" w:rsidRDefault="000B5247" w:rsidP="00F2129E">
            <w:pPr>
              <w:rPr>
                <w:rFonts w:eastAsia="Times New Roman"/>
              </w:rPr>
            </w:pPr>
          </w:p>
          <w:p w:rsidR="000B5247" w:rsidRPr="007E21C2" w:rsidRDefault="000B5247" w:rsidP="00F2129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She is </w:t>
            </w:r>
            <w:r w:rsidRPr="00487715">
              <w:rPr>
                <w:rFonts w:eastAsia="Times New Roman"/>
                <w:u w:val="single"/>
              </w:rPr>
              <w:t>not</w:t>
            </w:r>
            <w:r>
              <w:rPr>
                <w:rFonts w:eastAsia="Times New Roman"/>
              </w:rPr>
              <w:t xml:space="preserve"> a newcomer to Canada.</w:t>
            </w:r>
          </w:p>
        </w:tc>
      </w:tr>
    </w:tbl>
    <w:p w:rsidR="000B5247" w:rsidRDefault="000B5247" w:rsidP="00BA5D95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6E79BE" w:rsidRDefault="006E79BE" w:rsidP="00BA5D95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0B5247" w:rsidRDefault="000B5247" w:rsidP="000B5247">
      <w:pPr>
        <w:tabs>
          <w:tab w:val="left" w:pos="589"/>
        </w:tabs>
        <w:spacing w:after="0"/>
      </w:pPr>
      <w:r w:rsidRPr="00F263A7">
        <w:rPr>
          <w:b/>
          <w:sz w:val="36"/>
        </w:rPr>
        <w:t>Practice!</w:t>
      </w:r>
      <w:r w:rsidRPr="00F263A7">
        <w:rPr>
          <w:sz w:val="36"/>
        </w:rPr>
        <w:t xml:space="preserve"> </w:t>
      </w:r>
      <w:r w:rsidRPr="00BA5D95">
        <w:t>Change the following positive statements into negative ones</w:t>
      </w:r>
      <w:r>
        <w:t xml:space="preserve">. Read them aloud and practice your pronunciation. </w:t>
      </w:r>
    </w:p>
    <w:p w:rsidR="006E79BE" w:rsidRDefault="006E79BE" w:rsidP="006E79BE">
      <w:pPr>
        <w:tabs>
          <w:tab w:val="left" w:pos="589"/>
        </w:tabs>
        <w:spacing w:after="0" w:line="360" w:lineRule="auto"/>
      </w:pPr>
    </w:p>
    <w:p w:rsidR="000B5247" w:rsidRDefault="000B5247" w:rsidP="006E79BE">
      <w:pPr>
        <w:pStyle w:val="ListParagraph"/>
        <w:numPr>
          <w:ilvl w:val="0"/>
          <w:numId w:val="34"/>
        </w:numPr>
        <w:spacing w:after="0" w:line="360" w:lineRule="auto"/>
        <w:rPr>
          <w:rFonts w:eastAsia="Times New Roman"/>
        </w:rPr>
      </w:pPr>
      <w:r w:rsidRPr="00F263A7">
        <w:rPr>
          <w:rFonts w:eastAsia="Times New Roman"/>
        </w:rPr>
        <w:t xml:space="preserve">You </w:t>
      </w:r>
      <w:r>
        <w:rPr>
          <w:rFonts w:eastAsia="Times New Roman"/>
        </w:rPr>
        <w:t>should</w:t>
      </w:r>
      <w:r w:rsidRPr="00F263A7">
        <w:rPr>
          <w:rFonts w:eastAsia="Times New Roman"/>
        </w:rPr>
        <w:t xml:space="preserve"> give your credit card info</w:t>
      </w:r>
      <w:r>
        <w:rPr>
          <w:rFonts w:eastAsia="Times New Roman"/>
        </w:rPr>
        <w:t>rmation to anyone who asks.</w:t>
      </w:r>
    </w:p>
    <w:p w:rsidR="006E79BE" w:rsidRDefault="006E79BE" w:rsidP="006E79BE">
      <w:pPr>
        <w:pStyle w:val="ListParagraph"/>
        <w:spacing w:after="0" w:line="360" w:lineRule="auto"/>
        <w:rPr>
          <w:rFonts w:eastAsia="Times New Roman"/>
        </w:rPr>
      </w:pPr>
    </w:p>
    <w:p w:rsidR="000B5247" w:rsidRDefault="000B5247" w:rsidP="006E79BE">
      <w:pPr>
        <w:pStyle w:val="ListParagraph"/>
        <w:numPr>
          <w:ilvl w:val="0"/>
          <w:numId w:val="34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>It is good to send cash advances.</w:t>
      </w:r>
    </w:p>
    <w:p w:rsidR="006E79BE" w:rsidRPr="006E79BE" w:rsidRDefault="006E79BE" w:rsidP="006E79BE">
      <w:pPr>
        <w:spacing w:after="0" w:line="360" w:lineRule="auto"/>
        <w:rPr>
          <w:rFonts w:eastAsia="Times New Roman"/>
        </w:rPr>
      </w:pPr>
    </w:p>
    <w:p w:rsidR="000B5247" w:rsidRDefault="000B5247" w:rsidP="006E79BE">
      <w:pPr>
        <w:pStyle w:val="ListParagraph"/>
        <w:numPr>
          <w:ilvl w:val="0"/>
          <w:numId w:val="34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 xml:space="preserve">Keep your personal information in a place where people can easily find it. </w:t>
      </w:r>
    </w:p>
    <w:p w:rsidR="006E79BE" w:rsidRPr="006E79BE" w:rsidRDefault="006E79BE" w:rsidP="006E79BE">
      <w:pPr>
        <w:spacing w:after="0" w:line="360" w:lineRule="auto"/>
        <w:rPr>
          <w:rFonts w:eastAsia="Times New Roman"/>
        </w:rPr>
      </w:pPr>
    </w:p>
    <w:p w:rsidR="000B5247" w:rsidRDefault="000B5247" w:rsidP="006E79BE">
      <w:pPr>
        <w:pStyle w:val="ListParagraph"/>
        <w:numPr>
          <w:ilvl w:val="0"/>
          <w:numId w:val="34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>Most phone calls that claim you have won something are real contests.</w:t>
      </w:r>
    </w:p>
    <w:p w:rsidR="006E79BE" w:rsidRPr="006E79BE" w:rsidRDefault="006E79BE" w:rsidP="006E79BE">
      <w:pPr>
        <w:spacing w:after="0" w:line="360" w:lineRule="auto"/>
        <w:rPr>
          <w:rFonts w:eastAsia="Times New Roman"/>
        </w:rPr>
      </w:pPr>
    </w:p>
    <w:p w:rsidR="000B5247" w:rsidRDefault="000B5247" w:rsidP="006E79BE">
      <w:pPr>
        <w:pStyle w:val="ListParagraph"/>
        <w:numPr>
          <w:ilvl w:val="0"/>
          <w:numId w:val="34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>It’s safe to provide personal information to people over the phone.</w:t>
      </w:r>
    </w:p>
    <w:p w:rsidR="006E79BE" w:rsidRPr="006E79BE" w:rsidRDefault="006E79BE" w:rsidP="006E79BE">
      <w:pPr>
        <w:spacing w:after="0" w:line="360" w:lineRule="auto"/>
        <w:rPr>
          <w:rFonts w:eastAsia="Times New Roman"/>
        </w:rPr>
      </w:pPr>
    </w:p>
    <w:p w:rsidR="000B5247" w:rsidRDefault="000B5247" w:rsidP="006E79BE">
      <w:pPr>
        <w:pStyle w:val="ListParagraph"/>
        <w:numPr>
          <w:ilvl w:val="0"/>
          <w:numId w:val="34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>Criminals care about elderly people and will try to protect them.</w:t>
      </w:r>
    </w:p>
    <w:p w:rsidR="006E79BE" w:rsidRPr="006E79BE" w:rsidRDefault="006E79BE" w:rsidP="006E79BE">
      <w:pPr>
        <w:spacing w:after="0" w:line="360" w:lineRule="auto"/>
        <w:rPr>
          <w:rFonts w:eastAsia="Times New Roman"/>
        </w:rPr>
      </w:pPr>
    </w:p>
    <w:p w:rsidR="000B5247" w:rsidRPr="00F263A7" w:rsidRDefault="000B5247" w:rsidP="006E79BE">
      <w:pPr>
        <w:pStyle w:val="ListParagraph"/>
        <w:numPr>
          <w:ilvl w:val="0"/>
          <w:numId w:val="34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 xml:space="preserve">You have to answer the phone if you don’t recognize the caller ID. </w:t>
      </w:r>
    </w:p>
    <w:p w:rsidR="002A7851" w:rsidRDefault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C82A0D" w:rsidRDefault="00BA5D95" w:rsidP="006E79BE">
      <w:pPr>
        <w:tabs>
          <w:tab w:val="left" w:pos="589"/>
        </w:tabs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Tips to Remember</w:t>
      </w:r>
      <w:r w:rsidR="002079EF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! </w:t>
      </w:r>
    </w:p>
    <w:p w:rsidR="002079EF" w:rsidRDefault="002079EF" w:rsidP="006E79BE">
      <w:pPr>
        <w:tabs>
          <w:tab w:val="left" w:pos="589"/>
        </w:tabs>
        <w:spacing w:after="0" w:line="360" w:lineRule="auto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Read the </w:t>
      </w:r>
      <w:r w:rsidR="006C613A">
        <w:rPr>
          <w:rFonts w:ascii="Calibri" w:eastAsia="Times New Roman" w:hAnsi="Calibri" w:cs="Times New Roman"/>
          <w:color w:val="000000"/>
          <w:szCs w:val="24"/>
        </w:rPr>
        <w:t>PLS Workbook</w:t>
      </w:r>
      <w:r w:rsidR="00BC7035">
        <w:rPr>
          <w:rFonts w:ascii="Calibri" w:eastAsia="Times New Roman" w:hAnsi="Calibri" w:cs="Times New Roman"/>
          <w:color w:val="000000"/>
          <w:szCs w:val="24"/>
        </w:rPr>
        <w:t>,</w:t>
      </w:r>
      <w:r w:rsidR="00010089">
        <w:rPr>
          <w:rFonts w:ascii="Calibri" w:eastAsia="Times New Roman" w:hAnsi="Calibri" w:cs="Times New Roman"/>
          <w:color w:val="000000"/>
          <w:szCs w:val="24"/>
        </w:rPr>
        <w:t xml:space="preserve"> p.24-25</w:t>
      </w:r>
      <w:r>
        <w:rPr>
          <w:rFonts w:ascii="Calibri" w:eastAsia="Times New Roman" w:hAnsi="Calibri" w:cs="Times New Roman"/>
          <w:color w:val="000000"/>
          <w:szCs w:val="24"/>
        </w:rPr>
        <w:t xml:space="preserve">. </w:t>
      </w:r>
      <w:r w:rsidR="00BA5D95">
        <w:rPr>
          <w:rFonts w:ascii="Calibri" w:eastAsia="Times New Roman" w:hAnsi="Calibri" w:cs="Times New Roman"/>
          <w:color w:val="000000"/>
          <w:szCs w:val="24"/>
        </w:rPr>
        <w:t xml:space="preserve">With a partner, make a list of dos and don’ts to avoid scams. </w:t>
      </w:r>
      <w:r w:rsidR="00F263A7">
        <w:rPr>
          <w:rFonts w:ascii="Calibri" w:eastAsia="Times New Roman" w:hAnsi="Calibri" w:cs="Times New Roman"/>
          <w:color w:val="000000"/>
          <w:szCs w:val="24"/>
        </w:rPr>
        <w:t>Share</w:t>
      </w:r>
      <w:r w:rsidR="00BA5D95">
        <w:rPr>
          <w:rFonts w:ascii="Calibri" w:eastAsia="Times New Roman" w:hAnsi="Calibri" w:cs="Times New Roman"/>
          <w:color w:val="000000"/>
          <w:szCs w:val="24"/>
        </w:rPr>
        <w:t xml:space="preserve"> your list with the class.</w:t>
      </w:r>
    </w:p>
    <w:p w:rsidR="00B00661" w:rsidRPr="00BA5D95" w:rsidRDefault="00C82A0D" w:rsidP="006E79BE">
      <w:pPr>
        <w:tabs>
          <w:tab w:val="left" w:pos="589"/>
        </w:tabs>
        <w:spacing w:after="0" w:line="360" w:lineRule="auto"/>
      </w:pPr>
      <w:r>
        <w:rPr>
          <w:rFonts w:ascii="Calibri" w:eastAsia="Times New Roman" w:hAnsi="Calibri" w:cs="Times New Roman"/>
          <w:noProof/>
          <w:color w:val="000000"/>
          <w:szCs w:val="24"/>
        </w:rPr>
        <w:drawing>
          <wp:anchor distT="0" distB="0" distL="114300" distR="114300" simplePos="0" relativeHeight="251645440" behindDoc="1" locked="0" layoutInCell="1" allowOverlap="1" wp14:anchorId="27C1B624" wp14:editId="4D7541CB">
            <wp:simplePos x="0" y="0"/>
            <wp:positionH relativeFrom="column">
              <wp:posOffset>4191000</wp:posOffset>
            </wp:positionH>
            <wp:positionV relativeFrom="paragraph">
              <wp:posOffset>200660</wp:posOffset>
            </wp:positionV>
            <wp:extent cx="488315" cy="488315"/>
            <wp:effectExtent l="0" t="0" r="6985" b="6985"/>
            <wp:wrapTight wrapText="bothSides">
              <wp:wrapPolygon edited="0">
                <wp:start x="843" y="0"/>
                <wp:lineTo x="0" y="2528"/>
                <wp:lineTo x="0" y="19381"/>
                <wp:lineTo x="843" y="21066"/>
                <wp:lineTo x="20224" y="21066"/>
                <wp:lineTo x="21066" y="19381"/>
                <wp:lineTo x="21066" y="2528"/>
                <wp:lineTo x="20224" y="0"/>
                <wp:lineTo x="843" y="0"/>
              </wp:wrapPolygon>
            </wp:wrapTight>
            <wp:docPr id="12" name="Picture 12" descr="C:\Users\amber wylie\AppData\Local\Microsoft\Windows\Temporary Internet Files\Content.IE5\Q3K0I01Z\MC90043253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ber wylie\AppData\Local\Microsoft\Windows\Temporary Internet Files\Content.IE5\Q3K0I01Z\MC900432537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color w:val="000000"/>
          <w:szCs w:val="24"/>
        </w:rPr>
        <w:drawing>
          <wp:anchor distT="0" distB="0" distL="114300" distR="114300" simplePos="0" relativeHeight="251647488" behindDoc="1" locked="0" layoutInCell="1" allowOverlap="1" wp14:anchorId="7990251E" wp14:editId="29ECF3D9">
            <wp:simplePos x="0" y="0"/>
            <wp:positionH relativeFrom="column">
              <wp:posOffset>1304925</wp:posOffset>
            </wp:positionH>
            <wp:positionV relativeFrom="paragraph">
              <wp:posOffset>200660</wp:posOffset>
            </wp:positionV>
            <wp:extent cx="497840" cy="497840"/>
            <wp:effectExtent l="0" t="0" r="0" b="0"/>
            <wp:wrapTight wrapText="bothSides">
              <wp:wrapPolygon edited="0">
                <wp:start x="4133" y="0"/>
                <wp:lineTo x="0" y="4133"/>
                <wp:lineTo x="0" y="16531"/>
                <wp:lineTo x="4133" y="20663"/>
                <wp:lineTo x="16531" y="20663"/>
                <wp:lineTo x="20663" y="16531"/>
                <wp:lineTo x="20663" y="4133"/>
                <wp:lineTo x="16531" y="0"/>
                <wp:lineTo x="4133" y="0"/>
              </wp:wrapPolygon>
            </wp:wrapTight>
            <wp:docPr id="11" name="Picture 11" descr="C:\Users\amber wylie\AppData\Local\Microsoft\Windows\Temporary Internet Files\Content.IE5\CGGMNKS8\MM900185587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ber wylie\AppData\Local\Microsoft\Windows\Temporary Internet Files\Content.IE5\CGGMNKS8\MM900185587[1].gif"/>
                    <pic:cNvPicPr>
                      <a:picLocks noChangeAspect="1" noChangeArrowheads="1" noCrop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artisticMarker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102" w:rsidRDefault="00BC2CE8" w:rsidP="004404C7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 w:rsidR="00C57EF8">
        <w:rPr>
          <w:rFonts w:ascii="Calibri" w:eastAsia="Times New Roman" w:hAnsi="Calibri" w:cs="Times New Roman"/>
          <w:color w:val="000000"/>
          <w:szCs w:val="24"/>
        </w:rPr>
        <w:tab/>
      </w:r>
      <w:r w:rsidR="00C57EF8">
        <w:rPr>
          <w:rFonts w:ascii="Calibri" w:eastAsia="Times New Roman" w:hAnsi="Calibri" w:cs="Times New Roman"/>
          <w:color w:val="000000"/>
          <w:szCs w:val="24"/>
        </w:rPr>
        <w:tab/>
      </w:r>
      <w:r w:rsidR="00C57EF8">
        <w:rPr>
          <w:rFonts w:ascii="Calibri" w:eastAsia="Times New Roman" w:hAnsi="Calibri" w:cs="Times New Roman"/>
          <w:color w:val="000000"/>
          <w:szCs w:val="24"/>
        </w:rPr>
        <w:tab/>
      </w:r>
      <w:r w:rsidR="00C57EF8">
        <w:rPr>
          <w:rFonts w:ascii="Calibri" w:eastAsia="Times New Roman" w:hAnsi="Calibri" w:cs="Times New Roman"/>
          <w:color w:val="000000"/>
          <w:szCs w:val="24"/>
        </w:rPr>
        <w:tab/>
      </w:r>
      <w:r w:rsidR="00C57EF8">
        <w:rPr>
          <w:rFonts w:ascii="Calibri" w:eastAsia="Times New Roman" w:hAnsi="Calibri" w:cs="Times New Roman"/>
          <w:color w:val="000000"/>
          <w:szCs w:val="24"/>
        </w:rPr>
        <w:tab/>
      </w:r>
      <w:r w:rsidR="00C57EF8">
        <w:rPr>
          <w:rFonts w:ascii="Calibri" w:eastAsia="Times New Roman" w:hAnsi="Calibri" w:cs="Times New Roman"/>
          <w:color w:val="000000"/>
          <w:szCs w:val="24"/>
        </w:rPr>
        <w:tab/>
      </w:r>
    </w:p>
    <w:p w:rsidR="00B20180" w:rsidRPr="002079EF" w:rsidRDefault="00B20180" w:rsidP="004404C7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B00661" w:rsidTr="00A60869">
        <w:trPr>
          <w:trHeight w:val="872"/>
        </w:trPr>
        <w:tc>
          <w:tcPr>
            <w:tcW w:w="4788" w:type="dxa"/>
            <w:vAlign w:val="center"/>
          </w:tcPr>
          <w:p w:rsidR="002079EF" w:rsidRDefault="008555E6" w:rsidP="00A60869">
            <w:pPr>
              <w:tabs>
                <w:tab w:val="left" w:pos="589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  <w:t>Do</w:t>
            </w:r>
            <w:r w:rsidR="002079EF"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  <w:t>s</w:t>
            </w:r>
          </w:p>
        </w:tc>
        <w:tc>
          <w:tcPr>
            <w:tcW w:w="4788" w:type="dxa"/>
            <w:vAlign w:val="center"/>
          </w:tcPr>
          <w:p w:rsidR="00A60869" w:rsidRDefault="002079EF" w:rsidP="00A60869">
            <w:pPr>
              <w:tabs>
                <w:tab w:val="left" w:pos="589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  <w:t>Don’ts</w:t>
            </w:r>
          </w:p>
        </w:tc>
      </w:tr>
      <w:tr w:rsidR="00B00661" w:rsidRPr="00A60869" w:rsidTr="002079EF">
        <w:tc>
          <w:tcPr>
            <w:tcW w:w="4788" w:type="dxa"/>
          </w:tcPr>
          <w:p w:rsidR="00A60869" w:rsidRPr="008555E6" w:rsidRDefault="0032373A" w:rsidP="00C82A0D">
            <w:pPr>
              <w:tabs>
                <w:tab w:val="left" w:pos="589"/>
              </w:tabs>
              <w:spacing w:before="120"/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b</w:t>
            </w:r>
            <w:r w:rsidR="00A60869" w:rsidRPr="008555E6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e careful with your personal information</w:t>
            </w:r>
          </w:p>
        </w:tc>
        <w:tc>
          <w:tcPr>
            <w:tcW w:w="4788" w:type="dxa"/>
          </w:tcPr>
          <w:p w:rsidR="002079EF" w:rsidRPr="008555E6" w:rsidRDefault="0032373A" w:rsidP="00C82A0D">
            <w:pPr>
              <w:tabs>
                <w:tab w:val="left" w:pos="589"/>
              </w:tabs>
              <w:spacing w:before="120"/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d</w:t>
            </w:r>
            <w:r w:rsidR="00A60869" w:rsidRPr="008555E6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on’t keep passwords in your wallet</w:t>
            </w:r>
          </w:p>
        </w:tc>
      </w:tr>
      <w:tr w:rsidR="00B00661" w:rsidRPr="00A60869" w:rsidTr="002079EF">
        <w:tc>
          <w:tcPr>
            <w:tcW w:w="4788" w:type="dxa"/>
          </w:tcPr>
          <w:p w:rsidR="002079EF" w:rsidRPr="00A60869" w:rsidRDefault="002079EF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2079EF" w:rsidRPr="00A60869" w:rsidRDefault="002079EF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B00661" w:rsidRPr="00A60869" w:rsidTr="002079EF">
        <w:tc>
          <w:tcPr>
            <w:tcW w:w="4788" w:type="dxa"/>
          </w:tcPr>
          <w:p w:rsidR="002079EF" w:rsidRPr="00A60869" w:rsidRDefault="002079EF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2079EF" w:rsidRPr="00A60869" w:rsidRDefault="002079EF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B00661" w:rsidRPr="00A60869" w:rsidTr="002079EF">
        <w:tc>
          <w:tcPr>
            <w:tcW w:w="4788" w:type="dxa"/>
          </w:tcPr>
          <w:p w:rsidR="002079EF" w:rsidRPr="00A60869" w:rsidRDefault="002079EF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2079EF" w:rsidRPr="00A60869" w:rsidRDefault="002079EF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B00661" w:rsidRPr="00A60869" w:rsidTr="002079EF">
        <w:tc>
          <w:tcPr>
            <w:tcW w:w="4788" w:type="dxa"/>
          </w:tcPr>
          <w:p w:rsidR="002079EF" w:rsidRPr="00A60869" w:rsidRDefault="002079EF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2079EF" w:rsidRPr="00A60869" w:rsidRDefault="002079EF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B00661" w:rsidRPr="00A60869" w:rsidTr="002079EF"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B00661" w:rsidRPr="00A60869" w:rsidTr="002079EF"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B00661" w:rsidRPr="00A60869" w:rsidTr="002079EF"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B00661" w:rsidRPr="00A60869" w:rsidTr="002079EF"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B00661" w:rsidRPr="00A60869" w:rsidTr="002079EF"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</w:tbl>
    <w:p w:rsidR="00A60869" w:rsidRDefault="00A60869" w:rsidP="004404C7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2079EF" w:rsidRDefault="002079EF" w:rsidP="004404C7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2A7851" w:rsidRDefault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C82A0D" w:rsidRDefault="00F2129E" w:rsidP="00C82A0D">
      <w:pPr>
        <w:tabs>
          <w:tab w:val="left" w:pos="589"/>
        </w:tabs>
        <w:spacing w:after="0" w:line="360" w:lineRule="auto"/>
        <w:rPr>
          <w:b/>
          <w:sz w:val="36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Act it out</w:t>
      </w:r>
      <w:r w:rsidR="006E78E0" w:rsidRPr="00C46568">
        <w:rPr>
          <w:b/>
          <w:sz w:val="36"/>
        </w:rPr>
        <w:t>!</w:t>
      </w:r>
      <w:r w:rsidR="00EB65C1" w:rsidRPr="00C46568">
        <w:rPr>
          <w:b/>
          <w:sz w:val="36"/>
        </w:rPr>
        <w:t xml:space="preserve"> </w:t>
      </w:r>
    </w:p>
    <w:p w:rsidR="00EB65C1" w:rsidRPr="00BA5D95" w:rsidRDefault="00940A04" w:rsidP="00C46568">
      <w:pPr>
        <w:tabs>
          <w:tab w:val="left" w:pos="589"/>
        </w:tabs>
        <w:spacing w:after="0"/>
        <w:rPr>
          <w:rFonts w:eastAsia="Times New Roman"/>
        </w:rPr>
      </w:pPr>
      <w:r w:rsidRPr="00940A04">
        <w:t>Read through the telephone scam conversation</w:t>
      </w:r>
      <w:r w:rsidR="007B4DF7">
        <w:t xml:space="preserve"> with a partner. </w:t>
      </w:r>
    </w:p>
    <w:p w:rsidR="007B4DF7" w:rsidRDefault="007B4DF7" w:rsidP="00940A04">
      <w:pPr>
        <w:tabs>
          <w:tab w:val="left" w:pos="589"/>
        </w:tabs>
        <w:spacing w:after="0"/>
        <w:rPr>
          <w:rFonts w:eastAsia="Times New Roman"/>
          <w:noProof/>
        </w:rPr>
      </w:pPr>
    </w:p>
    <w:p w:rsidR="00E17FE3" w:rsidRDefault="00E17FE3" w:rsidP="00940A04">
      <w:pPr>
        <w:tabs>
          <w:tab w:val="left" w:pos="589"/>
        </w:tabs>
        <w:spacing w:after="0"/>
        <w:rPr>
          <w:rFonts w:eastAsia="Times New Roman"/>
          <w:noProof/>
        </w:rPr>
      </w:pPr>
    </w:p>
    <w:p w:rsidR="00E17FE3" w:rsidRPr="00940A04" w:rsidRDefault="00E17FE3" w:rsidP="00940A04">
      <w:pPr>
        <w:tabs>
          <w:tab w:val="left" w:pos="589"/>
        </w:tabs>
        <w:spacing w:after="0"/>
        <w:rPr>
          <w:rFonts w:eastAsia="Times New Roman"/>
          <w:noProof/>
        </w:rPr>
      </w:pPr>
    </w:p>
    <w:p w:rsidR="00AC7F1E" w:rsidRDefault="007B4DF7" w:rsidP="001E769B">
      <w:r>
        <w:rPr>
          <w:rFonts w:eastAsia="Times New Roman"/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44D9D94D" wp14:editId="74722DCB">
                <wp:simplePos x="0" y="0"/>
                <wp:positionH relativeFrom="page">
                  <wp:posOffset>4468495</wp:posOffset>
                </wp:positionH>
                <wp:positionV relativeFrom="page">
                  <wp:posOffset>1649730</wp:posOffset>
                </wp:positionV>
                <wp:extent cx="2454275" cy="4627245"/>
                <wp:effectExtent l="0" t="0" r="27305" b="20955"/>
                <wp:wrapTight wrapText="bothSides">
                  <wp:wrapPolygon edited="0">
                    <wp:start x="0" y="0"/>
                    <wp:lineTo x="0" y="21609"/>
                    <wp:lineTo x="21672" y="21609"/>
                    <wp:lineTo x="21672" y="0"/>
                    <wp:lineTo x="0" y="0"/>
                  </wp:wrapPolygon>
                </wp:wrapTight>
                <wp:docPr id="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4275" cy="4627245"/>
                          <a:chOff x="0" y="0"/>
                          <a:chExt cx="24758" cy="95554"/>
                        </a:xfrm>
                      </wpg:grpSpPr>
                      <wps:wsp>
                        <wps:cNvPr id="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758" cy="955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5875"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6E3B" w:rsidRDefault="00816E3B" w:rsidP="001E769B">
                              <w:pPr>
                                <w:pStyle w:val="Heading1"/>
                                <w:spacing w:before="0" w:after="240"/>
                                <w:rPr>
                                  <w:b w:val="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 w:val="0"/>
                                  <w:sz w:val="40"/>
                                  <w:szCs w:val="40"/>
                                </w:rPr>
                                <w:t>Telephone Scams</w:t>
                              </w:r>
                            </w:p>
                            <w:p w:rsidR="00816E3B" w:rsidRPr="0028408E" w:rsidRDefault="00816E3B" w:rsidP="001E769B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b/>
                                  <w:color w:val="1F497D" w:themeColor="text2"/>
                                </w:rPr>
                                <w:t>Helpful phrases to avoid scams</w:t>
                              </w:r>
                            </w:p>
                            <w:p w:rsidR="00816E3B" w:rsidRPr="00D57B0D" w:rsidRDefault="00816E3B" w:rsidP="00D57B0D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How did you get this number?</w:t>
                              </w:r>
                            </w:p>
                            <w:p w:rsidR="00816E3B" w:rsidRPr="00D74A05" w:rsidRDefault="00816E3B" w:rsidP="00D57B0D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Who’s calling?</w:t>
                              </w:r>
                            </w:p>
                            <w:p w:rsidR="00816E3B" w:rsidRPr="00D57B0D" w:rsidRDefault="00816E3B" w:rsidP="00D57B0D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What is your number?</w:t>
                              </w:r>
                            </w:p>
                            <w:p w:rsidR="00816E3B" w:rsidRDefault="00816E3B" w:rsidP="001E769B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I’m sorry. I don’t have time to talk right now.</w:t>
                              </w:r>
                            </w:p>
                            <w:p w:rsidR="00816E3B" w:rsidRPr="00D74A05" w:rsidRDefault="00816E3B" w:rsidP="001E769B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I don’t have that information right now.</w:t>
                              </w:r>
                            </w:p>
                            <w:p w:rsidR="00816E3B" w:rsidRPr="00D57B0D" w:rsidRDefault="00816E3B" w:rsidP="001E769B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I will call you back.</w:t>
                              </w:r>
                            </w:p>
                            <w:p w:rsidR="00816E3B" w:rsidRPr="00D74A05" w:rsidRDefault="00816E3B" w:rsidP="00D57B0D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I’m sorry. I don’t give out that information over the phone.</w:t>
                              </w:r>
                            </w:p>
                            <w:p w:rsidR="00816E3B" w:rsidRPr="006E78E0" w:rsidRDefault="00816E3B" w:rsidP="001E769B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Sorry, I can’t talk now. Goodbye!</w:t>
                              </w:r>
                            </w:p>
                            <w:p w:rsidR="00816E3B" w:rsidRPr="00D74A05" w:rsidRDefault="00816E3B" w:rsidP="001E769B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 xml:space="preserve">I’m not interested. </w:t>
                              </w:r>
                            </w:p>
                            <w:p w:rsidR="00816E3B" w:rsidRPr="00520EA0" w:rsidRDefault="00816E3B" w:rsidP="008A0453">
                              <w:pPr>
                                <w:pStyle w:val="ListParagraph"/>
                                <w:ind w:left="360"/>
                                <w:rPr>
                                  <w:color w:val="1F497D" w:themeColor="text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719" y="0"/>
                            <a:ext cx="23317" cy="7042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E3B" w:rsidRDefault="00816E3B" w:rsidP="001E769B">
                              <w:pPr>
                                <w:spacing w:before="240"/>
                                <w:rPr>
                                  <w:color w:val="FFFFFF" w:themeColor="background1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182880" rIns="182880" bIns="365760" anchor="b" anchorCtr="0" upright="1">
                          <a:noAutofit/>
                        </wps:bodyPr>
                      </wps:wsp>
                      <wps:wsp>
                        <wps:cNvPr id="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19" y="93083"/>
                            <a:ext cx="23317" cy="118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E3B" w:rsidRDefault="00816E3B" w:rsidP="001E769B">
                              <w:pPr>
                                <w:spacing w:before="240"/>
                                <w:rPr>
                                  <w:color w:val="FFFFFF" w:themeColor="background1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182880" rIns="182880" bIns="36576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32000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9D94D" id="Group 11" o:spid="_x0000_s1026" style="position:absolute;margin-left:351.85pt;margin-top:129.9pt;width:193.25pt;height:364.35pt;z-index:-251659264;mso-width-percent:320;mso-position-horizontal-relative:page;mso-position-vertical-relative:page;mso-width-percent:320" coordsize="24758,95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">
                <v:rect id="AutoShape 14" o:spid="_x0000_s1027" style="position:absolute;width:24758;height:95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6sH8MA&#10;AADaAAAADwAAAGRycy9kb3ducmV2LnhtbESPS2vDMBCE74H8B7GFXEIttxSTulZC0hIIvSVpe95a&#10;6wexVsaSH/n3VSGQ4zAz3zDZZjKNGKhztWUFT1EMgji3uuZSwdd5/7gC4TyyxsYyKbiSg816Pssw&#10;1XbkIw0nX4oAYZeigsr7NpXS5RUZdJFtiYNX2M6gD7Irpe5wDHDTyOc4TqTBmsNChS29V5RfTr1R&#10;oD8+v1+TfseFSy66/9nKJf4WSi0epu0bCE+Tv4dv7YNW8AL/V8IN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6sH8MAAADaAAAADwAAAAAAAAAAAAAAAACYAgAAZHJzL2Rv&#10;d25yZXYueG1sUEsFBgAAAAAEAAQA9QAAAIgDAAAAAA==&#10;" fillcolor="white [3212]" strokecolor="#938953 [1614]" strokeweight="1.25pt">
                  <v:textbox inset="14.4pt,36pt,14.4pt,5.76pt">
                    <w:txbxContent>
                      <w:p w:rsidR="00816E3B" w:rsidRDefault="00816E3B" w:rsidP="001E769B">
                        <w:pPr>
                          <w:pStyle w:val="Heading1"/>
                          <w:spacing w:before="0" w:after="240"/>
                          <w:rPr>
                            <w:b w:val="0"/>
                            <w:sz w:val="40"/>
                            <w:szCs w:val="40"/>
                          </w:rPr>
                        </w:pPr>
                        <w:r>
                          <w:rPr>
                            <w:b w:val="0"/>
                            <w:sz w:val="40"/>
                            <w:szCs w:val="40"/>
                          </w:rPr>
                          <w:t>Telephone Scams</w:t>
                        </w:r>
                      </w:p>
                      <w:p w:rsidR="00816E3B" w:rsidRPr="0028408E" w:rsidRDefault="00816E3B" w:rsidP="001E769B">
                        <w:p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b/>
                            <w:color w:val="1F497D" w:themeColor="text2"/>
                          </w:rPr>
                          <w:t>Helpful phrases to avoid scams</w:t>
                        </w:r>
                      </w:p>
                      <w:p w:rsidR="00816E3B" w:rsidRPr="00D57B0D" w:rsidRDefault="00816E3B" w:rsidP="00D57B0D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How did you get this number?</w:t>
                        </w:r>
                      </w:p>
                      <w:p w:rsidR="00816E3B" w:rsidRPr="00D74A05" w:rsidRDefault="00816E3B" w:rsidP="00D57B0D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Who’s calling?</w:t>
                        </w:r>
                      </w:p>
                      <w:p w:rsidR="00816E3B" w:rsidRPr="00D57B0D" w:rsidRDefault="00816E3B" w:rsidP="00D57B0D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What is your number?</w:t>
                        </w:r>
                      </w:p>
                      <w:p w:rsidR="00816E3B" w:rsidRDefault="00816E3B" w:rsidP="001E769B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I’m sorry. I don’t have time to talk right now.</w:t>
                        </w:r>
                      </w:p>
                      <w:p w:rsidR="00816E3B" w:rsidRPr="00D74A05" w:rsidRDefault="00816E3B" w:rsidP="001E769B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I don’t have that information right now.</w:t>
                        </w:r>
                      </w:p>
                      <w:p w:rsidR="00816E3B" w:rsidRPr="00D57B0D" w:rsidRDefault="00816E3B" w:rsidP="001E769B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I will call you back.</w:t>
                        </w:r>
                      </w:p>
                      <w:p w:rsidR="00816E3B" w:rsidRPr="00D74A05" w:rsidRDefault="00816E3B" w:rsidP="00D57B0D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I’m sorry. I don’t give out that information over the phone.</w:t>
                        </w:r>
                      </w:p>
                      <w:p w:rsidR="00816E3B" w:rsidRPr="006E78E0" w:rsidRDefault="00816E3B" w:rsidP="001E769B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Sorry, I can’t talk now. Goodbye!</w:t>
                        </w:r>
                      </w:p>
                      <w:p w:rsidR="00816E3B" w:rsidRPr="00D74A05" w:rsidRDefault="00816E3B" w:rsidP="001E769B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 xml:space="preserve">I’m not interested. </w:t>
                        </w:r>
                      </w:p>
                      <w:p w:rsidR="00816E3B" w:rsidRPr="00520EA0" w:rsidRDefault="00816E3B" w:rsidP="008A0453">
                        <w:pPr>
                          <w:pStyle w:val="ListParagraph"/>
                          <w:ind w:left="360"/>
                          <w:rPr>
                            <w:color w:val="1F497D" w:themeColor="text2"/>
                          </w:rPr>
                        </w:pPr>
                      </w:p>
                    </w:txbxContent>
                  </v:textbox>
                </v:rect>
                <v:rect id="Rectangle 45" o:spid="_x0000_s1028" style="position:absolute;left:719;width:23317;height:704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ybMEA&#10;AADaAAAADwAAAGRycy9kb3ducmV2LnhtbESPQYvCMBSE74L/ITzBi2iqiEg1ii6IellQ1/uzeTbF&#10;5qXbxFr//WZhYY/DzHzDLNetLUVDtS8cKxiPEhDEmdMF5wq+LrvhHIQPyBpLx6TgTR7Wq25nial2&#10;Lz5Rcw65iBD2KSowIVSplD4zZNGPXEUcvburLYYo61zqGl8Rbks5SZKZtFhwXDBY0Yeh7HF+WgWn&#10;7T7/vuJl/tkcsrfBo5sObk6pfq/dLEAEasN/+K990Apm8Hsl3gC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T8mzBAAAA2gAAAA8AAAAAAAAAAAAAAAAAmAIAAGRycy9kb3du&#10;cmV2LnhtbFBLBQYAAAAABAAEAPUAAACGAwAAAAA=&#10;" fillcolor="#1f497d [3215]" stroked="f" strokeweight="2pt">
                  <v:textbox inset="14.4pt,14.4pt,14.4pt,28.8pt">
                    <w:txbxContent>
                      <w:p w:rsidR="00816E3B" w:rsidRDefault="00816E3B" w:rsidP="001E769B">
                        <w:pPr>
                          <w:spacing w:before="240"/>
                          <w:rPr>
                            <w:color w:val="FFFFFF" w:themeColor="background1"/>
                            <w:lang w:bidi="hi-IN"/>
                          </w:rPr>
                        </w:pPr>
                      </w:p>
                    </w:txbxContent>
                  </v:textbox>
                </v:rect>
                <v:rect id="Rectangle 46" o:spid="_x0000_s1029" style="position:absolute;left:719;top:93083;width:23317;height:118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S9vcMA&#10;AADaAAAADwAAAGRycy9kb3ducmV2LnhtbESPzWrDMBCE74W+g9hCLqWW20Md3CghBAI9tAcnhlw3&#10;1sY2tlbGkv/ePioUchxm5htms5tNK0bqXW1ZwXsUgyAurK65VJCfj29rEM4ja2wtk4KFHOy2z08b&#10;TLWdOKPx5EsRIOxSVFB536VSuqIigy6yHXHwbrY36IPsS6l7nALctPIjjj+lwZrDQoUdHSoqmtNg&#10;FGRu+n1d5iQf3PUnufgyX7eXRqnVy7z/AuFp9o/wf/tbK0jg70q4A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S9vcMAAADaAAAADwAAAAAAAAAAAAAAAACYAgAAZHJzL2Rv&#10;d25yZXYueG1sUEsFBgAAAAAEAAQA9QAAAIgDAAAAAA==&#10;" fillcolor="#4f81bd [3204]" stroked="f" strokeweight="2pt">
                  <v:textbox inset="14.4pt,14.4pt,14.4pt,28.8pt">
                    <w:txbxContent>
                      <w:p w:rsidR="00816E3B" w:rsidRDefault="00816E3B" w:rsidP="001E769B">
                        <w:pPr>
                          <w:spacing w:before="240"/>
                          <w:rPr>
                            <w:color w:val="FFFFFF" w:themeColor="background1"/>
                            <w:lang w:bidi="hi-IN"/>
                          </w:rPr>
                        </w:pPr>
                      </w:p>
                    </w:txbxContent>
                  </v:textbox>
                </v:rect>
                <w10:wrap type="tight" anchorx="page" anchory="page"/>
              </v:group>
            </w:pict>
          </mc:Fallback>
        </mc:AlternateContent>
      </w:r>
      <w:r w:rsidR="006E78E0">
        <w:t xml:space="preserve">A: </w:t>
      </w:r>
      <w:r w:rsidR="001E769B">
        <w:t>“Hello, can I speak to</w:t>
      </w:r>
      <w:r w:rsidR="00AC7F1E">
        <w:t xml:space="preserve"> ______, p</w:t>
      </w:r>
      <w:r w:rsidR="001E769B">
        <w:t>lease</w:t>
      </w:r>
      <w:r w:rsidR="00AC7F1E">
        <w:t>.”</w:t>
      </w:r>
    </w:p>
    <w:p w:rsidR="008A0453" w:rsidRDefault="006E78E0" w:rsidP="001E769B">
      <w:r>
        <w:t xml:space="preserve">B: </w:t>
      </w:r>
      <w:r w:rsidR="008A0453">
        <w:t>“Yes, this is her/him.”</w:t>
      </w:r>
    </w:p>
    <w:p w:rsidR="008A0453" w:rsidRDefault="006E78E0" w:rsidP="001E769B">
      <w:r>
        <w:t>A: “</w:t>
      </w:r>
      <w:r w:rsidR="008A0453">
        <w:t>Congratulations, you</w:t>
      </w:r>
      <w:r w:rsidR="006C613A">
        <w:t>’ve</w:t>
      </w:r>
      <w:r w:rsidR="008A0453">
        <w:t xml:space="preserve"> won a trip to Florida!” </w:t>
      </w:r>
    </w:p>
    <w:p w:rsidR="008A0453" w:rsidRDefault="006E78E0" w:rsidP="001E769B">
      <w:r>
        <w:t>B: “</w:t>
      </w:r>
      <w:r w:rsidR="008A0453">
        <w:t>Who’s calling, and how did you get this number?</w:t>
      </w:r>
      <w:r>
        <w:t>”</w:t>
      </w:r>
    </w:p>
    <w:p w:rsidR="00AC7F1E" w:rsidRDefault="006E78E0" w:rsidP="00E17FE3">
      <w:pPr>
        <w:ind w:left="288" w:hanging="288"/>
      </w:pPr>
      <w:r>
        <w:t>A: “</w:t>
      </w:r>
      <w:r w:rsidR="009F19BF">
        <w:t xml:space="preserve">This is </w:t>
      </w:r>
      <w:r>
        <w:t xml:space="preserve">Travel Fun Centre. </w:t>
      </w:r>
      <w:r w:rsidR="008A0453">
        <w:t>For you to claim your prize, I</w:t>
      </w:r>
      <w:r w:rsidR="00D74A05">
        <w:t xml:space="preserve"> will just need your credit card information</w:t>
      </w:r>
      <w:r w:rsidR="00AC7F1E">
        <w:t>.”</w:t>
      </w:r>
    </w:p>
    <w:p w:rsidR="00AC7F1E" w:rsidRDefault="006E78E0" w:rsidP="00E17FE3">
      <w:pPr>
        <w:ind w:left="288" w:hanging="288"/>
      </w:pPr>
      <w:r>
        <w:t xml:space="preserve">B: </w:t>
      </w:r>
      <w:r w:rsidR="008A0453">
        <w:t>“</w:t>
      </w:r>
      <w:r w:rsidR="009F19BF">
        <w:t>I’m sorry, I don’t give out that information over the phone.”</w:t>
      </w:r>
    </w:p>
    <w:p w:rsidR="006E78E0" w:rsidRDefault="006E78E0" w:rsidP="00E17FE3">
      <w:pPr>
        <w:ind w:left="288" w:hanging="288"/>
      </w:pPr>
      <w:r>
        <w:t xml:space="preserve">A: </w:t>
      </w:r>
      <w:r w:rsidR="009F19BF">
        <w:t>“</w:t>
      </w:r>
      <w:r>
        <w:t>O</w:t>
      </w:r>
      <w:r w:rsidR="009F19BF">
        <w:t xml:space="preserve">kay, well </w:t>
      </w:r>
      <w:r>
        <w:t>you can’t claim your prize if you don’t provide that information. Don’t worry, you will only have to pay $200.00 for processing fees but the trip is free.”</w:t>
      </w:r>
    </w:p>
    <w:p w:rsidR="009F19BF" w:rsidRDefault="006E78E0" w:rsidP="00E17FE3">
      <w:pPr>
        <w:ind w:left="288" w:hanging="288"/>
      </w:pPr>
      <w:r>
        <w:t xml:space="preserve">B: “No, I’m not interested, thank you. Goodbye.” </w:t>
      </w:r>
    </w:p>
    <w:p w:rsidR="00E17FE3" w:rsidRDefault="00E17FE3">
      <w:pPr>
        <w:rPr>
          <w:b/>
          <w:sz w:val="36"/>
        </w:rPr>
      </w:pPr>
      <w:r>
        <w:rPr>
          <w:b/>
          <w:sz w:val="36"/>
        </w:rPr>
        <w:br w:type="page"/>
      </w:r>
    </w:p>
    <w:p w:rsidR="00C82A0D" w:rsidRDefault="007B4DF7" w:rsidP="00C82A0D">
      <w:pPr>
        <w:rPr>
          <w:b/>
          <w:sz w:val="36"/>
        </w:rPr>
      </w:pPr>
      <w:r w:rsidRPr="007B4DF7">
        <w:rPr>
          <w:b/>
          <w:sz w:val="36"/>
        </w:rPr>
        <w:lastRenderedPageBreak/>
        <w:t>Role Play!</w:t>
      </w:r>
    </w:p>
    <w:p w:rsidR="007B4DF7" w:rsidRDefault="007B4DF7" w:rsidP="001E769B">
      <w:r>
        <w:t xml:space="preserve">Choose a scenario below and role play a telephone conversation. Use the phrases in the box to respond to </w:t>
      </w:r>
      <w:r w:rsidR="007B1B68">
        <w:t>the t</w:t>
      </w:r>
      <w:r>
        <w:t xml:space="preserve">elephone scams.  </w:t>
      </w:r>
    </w:p>
    <w:p w:rsidR="007B4DF7" w:rsidRDefault="007B4DF7" w:rsidP="001E769B"/>
    <w:tbl>
      <w:tblPr>
        <w:tblStyle w:val="TableGrid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top w:w="144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3105"/>
        <w:gridCol w:w="3127"/>
        <w:gridCol w:w="3118"/>
      </w:tblGrid>
      <w:tr w:rsidR="007B4DF7" w:rsidRPr="007B4DF7" w:rsidTr="00E17FE3">
        <w:trPr>
          <w:trHeight w:val="2304"/>
        </w:trPr>
        <w:tc>
          <w:tcPr>
            <w:tcW w:w="3175" w:type="dxa"/>
            <w:vAlign w:val="center"/>
          </w:tcPr>
          <w:p w:rsidR="007B4DF7" w:rsidRPr="00E17FE3" w:rsidRDefault="007B4DF7" w:rsidP="00E17FE3">
            <w:pPr>
              <w:rPr>
                <w:rFonts w:eastAsia="Times New Roman"/>
                <w:b/>
                <w:sz w:val="28"/>
              </w:rPr>
            </w:pPr>
            <w:r w:rsidRPr="00E17FE3">
              <w:rPr>
                <w:rFonts w:eastAsia="Times New Roman"/>
                <w:b/>
                <w:sz w:val="28"/>
              </w:rPr>
              <w:t>you won a free cruise to Alaska/need to provide your credit card information</w:t>
            </w:r>
          </w:p>
        </w:tc>
        <w:tc>
          <w:tcPr>
            <w:tcW w:w="3175" w:type="dxa"/>
            <w:vAlign w:val="center"/>
          </w:tcPr>
          <w:p w:rsidR="007B4DF7" w:rsidRPr="00E17FE3" w:rsidRDefault="007B4DF7" w:rsidP="00E17FE3">
            <w:pPr>
              <w:rPr>
                <w:rFonts w:eastAsia="Times New Roman"/>
                <w:b/>
                <w:sz w:val="28"/>
              </w:rPr>
            </w:pPr>
            <w:r w:rsidRPr="00E17FE3">
              <w:rPr>
                <w:rFonts w:eastAsia="Times New Roman"/>
                <w:b/>
                <w:sz w:val="28"/>
              </w:rPr>
              <w:t>you won $10,000/need your bank account information to deposit the money</w:t>
            </w:r>
          </w:p>
        </w:tc>
        <w:tc>
          <w:tcPr>
            <w:tcW w:w="3175" w:type="dxa"/>
            <w:vAlign w:val="center"/>
          </w:tcPr>
          <w:p w:rsidR="007B4DF7" w:rsidRPr="00E17FE3" w:rsidRDefault="007B4DF7" w:rsidP="00E17FE3">
            <w:pPr>
              <w:rPr>
                <w:rFonts w:eastAsia="Times New Roman"/>
                <w:b/>
                <w:sz w:val="28"/>
              </w:rPr>
            </w:pPr>
            <w:r w:rsidRPr="00E17FE3">
              <w:rPr>
                <w:rFonts w:eastAsia="Times New Roman"/>
                <w:b/>
                <w:sz w:val="28"/>
              </w:rPr>
              <w:t>a charity needs money to help a poor family receive an operation/need $2,000 cash in advance/will pay it back</w:t>
            </w:r>
          </w:p>
        </w:tc>
      </w:tr>
      <w:tr w:rsidR="007B4DF7" w:rsidRPr="007B4DF7" w:rsidTr="00E17FE3">
        <w:trPr>
          <w:trHeight w:val="2304"/>
        </w:trPr>
        <w:tc>
          <w:tcPr>
            <w:tcW w:w="3175" w:type="dxa"/>
            <w:vAlign w:val="center"/>
          </w:tcPr>
          <w:p w:rsidR="007B4DF7" w:rsidRPr="00E17FE3" w:rsidRDefault="007B4DF7" w:rsidP="00E17FE3">
            <w:pPr>
              <w:rPr>
                <w:rFonts w:eastAsia="Times New Roman"/>
                <w:b/>
                <w:sz w:val="28"/>
              </w:rPr>
            </w:pPr>
            <w:r w:rsidRPr="00E17FE3">
              <w:rPr>
                <w:rFonts w:eastAsia="Times New Roman"/>
                <w:b/>
                <w:sz w:val="28"/>
              </w:rPr>
              <w:t>you have money in an account that can be claimed/need your SIN number in order to claim it</w:t>
            </w:r>
          </w:p>
        </w:tc>
        <w:tc>
          <w:tcPr>
            <w:tcW w:w="3175" w:type="dxa"/>
            <w:vAlign w:val="center"/>
          </w:tcPr>
          <w:p w:rsidR="007B4DF7" w:rsidRPr="00E17FE3" w:rsidRDefault="007B4DF7" w:rsidP="00E17FE3">
            <w:pPr>
              <w:rPr>
                <w:rFonts w:eastAsia="Times New Roman"/>
                <w:b/>
                <w:sz w:val="28"/>
              </w:rPr>
            </w:pPr>
            <w:r w:rsidRPr="00E17FE3">
              <w:rPr>
                <w:rFonts w:eastAsia="Times New Roman"/>
                <w:b/>
                <w:sz w:val="28"/>
              </w:rPr>
              <w:t>a relative left you an inheritance/need your SIN number to claim the money</w:t>
            </w:r>
          </w:p>
        </w:tc>
        <w:tc>
          <w:tcPr>
            <w:tcW w:w="3175" w:type="dxa"/>
            <w:vAlign w:val="center"/>
          </w:tcPr>
          <w:p w:rsidR="007B4DF7" w:rsidRPr="00E17FE3" w:rsidRDefault="007B4DF7" w:rsidP="00E17FE3">
            <w:pPr>
              <w:rPr>
                <w:rFonts w:eastAsia="Times New Roman"/>
                <w:b/>
                <w:sz w:val="28"/>
              </w:rPr>
            </w:pPr>
            <w:r w:rsidRPr="00E17FE3">
              <w:rPr>
                <w:rFonts w:eastAsia="Times New Roman"/>
                <w:b/>
                <w:sz w:val="28"/>
              </w:rPr>
              <w:t>you won a prize/need your credit card information</w:t>
            </w:r>
          </w:p>
        </w:tc>
      </w:tr>
    </w:tbl>
    <w:p w:rsidR="00E17FE3" w:rsidRDefault="00E17FE3" w:rsidP="006E79BE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E17FE3" w:rsidRDefault="00E17FE3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C82A0D" w:rsidRDefault="00F076B8" w:rsidP="006E79BE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Find out More</w:t>
      </w:r>
      <w:r w:rsidRPr="004404C7">
        <w:rPr>
          <w:rFonts w:ascii="Calibri" w:eastAsia="Times New Roman" w:hAnsi="Calibri" w:cs="Times New Roman"/>
          <w:b/>
          <w:color w:val="000000"/>
          <w:sz w:val="36"/>
          <w:szCs w:val="24"/>
        </w:rPr>
        <w:t>!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</w:t>
      </w:r>
    </w:p>
    <w:p w:rsidR="00F076B8" w:rsidRPr="002A7851" w:rsidRDefault="00F076B8" w:rsidP="006E79BE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 w:rsidRPr="0097608F">
        <w:rPr>
          <w:rFonts w:ascii="Calibri" w:eastAsia="Times New Roman" w:hAnsi="Calibri" w:cs="Times New Roman"/>
          <w:color w:val="000000"/>
          <w:szCs w:val="24"/>
        </w:rPr>
        <w:t xml:space="preserve">Use a computer at school or at home to find out the following information. </w:t>
      </w:r>
      <w:r w:rsidR="00DD17E6">
        <w:rPr>
          <w:rFonts w:ascii="Calibri" w:eastAsia="Times New Roman" w:hAnsi="Calibri" w:cs="Times New Roman"/>
          <w:color w:val="000000"/>
          <w:szCs w:val="24"/>
        </w:rPr>
        <w:t>Go to the website of BC Centre for Elder Advocacy and Support</w:t>
      </w:r>
      <w:r w:rsidR="00DD17E6">
        <w:t xml:space="preserve"> </w:t>
      </w:r>
      <w:hyperlink r:id="rId28" w:history="1">
        <w:r w:rsidR="00DD17E6">
          <w:rPr>
            <w:rStyle w:val="Hyperlink"/>
          </w:rPr>
          <w:t>http://bcceas.ca/information/</w:t>
        </w:r>
      </w:hyperlink>
      <w:r w:rsidR="00DD17E6" w:rsidRPr="00DD17E6">
        <w:rPr>
          <w:rFonts w:ascii="Calibri" w:eastAsia="Times New Roman" w:hAnsi="Calibri" w:cs="Times New Roman"/>
          <w:color w:val="000000"/>
          <w:szCs w:val="24"/>
        </w:rPr>
        <w:t xml:space="preserve"> </w:t>
      </w:r>
      <w:r w:rsidR="00DD17E6">
        <w:rPr>
          <w:rFonts w:ascii="Calibri" w:eastAsia="Times New Roman" w:hAnsi="Calibri" w:cs="Times New Roman"/>
          <w:color w:val="000000"/>
          <w:szCs w:val="24"/>
        </w:rPr>
        <w:t>and click on ‘Information’ on the menu bar.</w:t>
      </w:r>
    </w:p>
    <w:p w:rsidR="00F076B8" w:rsidRDefault="00F076B8" w:rsidP="00F076B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 xml:space="preserve">Where </w:t>
      </w:r>
      <w:r w:rsidR="00DD17E6">
        <w:rPr>
          <w:rFonts w:ascii="Calibri" w:eastAsia="Times New Roman" w:hAnsi="Calibri" w:cs="Times New Roman"/>
          <w:szCs w:val="24"/>
        </w:rPr>
        <w:t>can you report elder abuse and neglect?</w:t>
      </w:r>
      <w:r>
        <w:rPr>
          <w:rFonts w:ascii="Calibri" w:eastAsia="Times New Roman" w:hAnsi="Calibri" w:cs="Times New Roman"/>
          <w:szCs w:val="24"/>
        </w:rPr>
        <w:t xml:space="preserve"> ________________________________________________________________________________________________________________________________________________</w:t>
      </w:r>
    </w:p>
    <w:p w:rsidR="00F076B8" w:rsidRDefault="00F076B8" w:rsidP="00F076B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 xml:space="preserve">What </w:t>
      </w:r>
      <w:r w:rsidR="00DD17E6">
        <w:rPr>
          <w:rFonts w:ascii="Calibri" w:eastAsia="Times New Roman" w:hAnsi="Calibri" w:cs="Times New Roman"/>
          <w:szCs w:val="24"/>
        </w:rPr>
        <w:t>organizations provide legal help for seniors</w:t>
      </w:r>
      <w:r>
        <w:rPr>
          <w:rFonts w:ascii="Calibri" w:eastAsia="Times New Roman" w:hAnsi="Calibri" w:cs="Times New Roman"/>
          <w:szCs w:val="24"/>
        </w:rPr>
        <w:t>? ________________________________________________________________________________________________________________________________________________</w:t>
      </w:r>
    </w:p>
    <w:p w:rsidR="00F076B8" w:rsidRDefault="00DD17E6" w:rsidP="00F076B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>What benefits and programs are available for seniors</w:t>
      </w:r>
      <w:r w:rsidR="00F076B8">
        <w:rPr>
          <w:rFonts w:ascii="Calibri" w:eastAsia="Times New Roman" w:hAnsi="Calibri" w:cs="Times New Roman"/>
          <w:szCs w:val="24"/>
        </w:rPr>
        <w:t>? ________________________________________________________________________________________________________________________________________________</w:t>
      </w:r>
    </w:p>
    <w:p w:rsidR="00F076B8" w:rsidRDefault="00DD17E6" w:rsidP="00F076B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>Where can you get low cost dental treatment?</w:t>
      </w:r>
      <w:r w:rsidR="00F076B8">
        <w:rPr>
          <w:rFonts w:ascii="Calibri" w:eastAsia="Times New Roman" w:hAnsi="Calibri" w:cs="Times New Roman"/>
          <w:szCs w:val="24"/>
        </w:rPr>
        <w:t xml:space="preserve"> ________________________________________________________________________________________________________________________________________________</w:t>
      </w:r>
    </w:p>
    <w:p w:rsidR="00DD17E6" w:rsidRDefault="00DD17E6" w:rsidP="00DD17E6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>What housing programs are available for seniors? ________________________________________________________________________________________________________________________________________________</w:t>
      </w:r>
    </w:p>
    <w:p w:rsidR="002A7851" w:rsidRDefault="00DD17E6" w:rsidP="00F076B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>What discount transportation services are available for seniors? ________________________________________________________________________________________________________________________________________________</w:t>
      </w:r>
    </w:p>
    <w:p w:rsidR="00C82A0D" w:rsidRDefault="002A7851" w:rsidP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szCs w:val="24"/>
        </w:rPr>
        <w:br w:type="page"/>
      </w:r>
      <w:r w:rsidR="00F076B8" w:rsidRPr="002A7851"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 xml:space="preserve">What did you learn? </w:t>
      </w:r>
    </w:p>
    <w:p w:rsidR="00F076B8" w:rsidRPr="002A7851" w:rsidRDefault="00F076B8" w:rsidP="002A7851">
      <w:pPr>
        <w:rPr>
          <w:rFonts w:ascii="Calibri" w:eastAsia="Times New Roman" w:hAnsi="Calibri" w:cs="Times New Roman"/>
          <w:szCs w:val="24"/>
        </w:rPr>
      </w:pPr>
      <w:r w:rsidRPr="002A7851">
        <w:rPr>
          <w:rFonts w:ascii="Calibri" w:eastAsia="Times New Roman" w:hAnsi="Calibri" w:cs="Times New Roman"/>
          <w:color w:val="000000"/>
          <w:szCs w:val="24"/>
        </w:rPr>
        <w:t>Fill this out on your own.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1563"/>
        <w:gridCol w:w="1569"/>
        <w:gridCol w:w="1562"/>
      </w:tblGrid>
      <w:tr w:rsidR="00F076B8" w:rsidTr="00AD394B">
        <w:trPr>
          <w:trHeight w:val="1061"/>
        </w:trPr>
        <w:tc>
          <w:tcPr>
            <w:tcW w:w="4788" w:type="dxa"/>
          </w:tcPr>
          <w:p w:rsidR="00F076B8" w:rsidRDefault="00F076B8" w:rsidP="00F2129E">
            <w:pPr>
              <w:tabs>
                <w:tab w:val="left" w:pos="6061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</w:p>
        </w:tc>
        <w:tc>
          <w:tcPr>
            <w:tcW w:w="1596" w:type="dxa"/>
          </w:tcPr>
          <w:p w:rsidR="00F076B8" w:rsidRPr="00E86998" w:rsidRDefault="00F076B8" w:rsidP="00C82A0D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Yes, I can do this on my own.</w:t>
            </w:r>
          </w:p>
        </w:tc>
        <w:tc>
          <w:tcPr>
            <w:tcW w:w="1596" w:type="dxa"/>
          </w:tcPr>
          <w:p w:rsidR="00F076B8" w:rsidRPr="00E86998" w:rsidRDefault="00F076B8" w:rsidP="00C82A0D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I need to review this.</w:t>
            </w:r>
          </w:p>
        </w:tc>
        <w:tc>
          <w:tcPr>
            <w:tcW w:w="1596" w:type="dxa"/>
          </w:tcPr>
          <w:p w:rsidR="00F076B8" w:rsidRPr="00E86998" w:rsidRDefault="00F076B8" w:rsidP="00C82A0D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I can’t do this yet.</w:t>
            </w:r>
          </w:p>
        </w:tc>
      </w:tr>
      <w:tr w:rsidR="00F076B8" w:rsidTr="00AD394B">
        <w:trPr>
          <w:trHeight w:val="1025"/>
        </w:trPr>
        <w:tc>
          <w:tcPr>
            <w:tcW w:w="4788" w:type="dxa"/>
            <w:vAlign w:val="center"/>
          </w:tcPr>
          <w:p w:rsidR="00F076B8" w:rsidRPr="009873F9" w:rsidRDefault="0040315B" w:rsidP="0040315B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>
              <w:rPr>
                <w:rStyle w:val="Style1Char"/>
                <w:sz w:val="28"/>
              </w:rPr>
              <w:t>I</w:t>
            </w:r>
            <w:r w:rsidRPr="009873F9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know how to protect myself from</w:t>
            </w:r>
            <w:r>
              <w:rPr>
                <w:rStyle w:val="Style1Char"/>
                <w:sz w:val="28"/>
              </w:rPr>
              <w:t xml:space="preserve"> scam.</w:t>
            </w: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F076B8" w:rsidTr="00AD394B">
        <w:trPr>
          <w:trHeight w:val="1025"/>
        </w:trPr>
        <w:tc>
          <w:tcPr>
            <w:tcW w:w="4788" w:type="dxa"/>
            <w:vAlign w:val="center"/>
          </w:tcPr>
          <w:p w:rsidR="00F076B8" w:rsidRPr="009873F9" w:rsidRDefault="004F64B5" w:rsidP="0040315B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I know how to avoid identity theft.</w:t>
            </w: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F076B8" w:rsidTr="00AD394B">
        <w:trPr>
          <w:trHeight w:val="1025"/>
        </w:trPr>
        <w:tc>
          <w:tcPr>
            <w:tcW w:w="4788" w:type="dxa"/>
            <w:vAlign w:val="center"/>
          </w:tcPr>
          <w:p w:rsidR="00F076B8" w:rsidRPr="009873F9" w:rsidRDefault="004F64B5" w:rsidP="0040315B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 w:rsidRPr="009873F9">
              <w:rPr>
                <w:sz w:val="28"/>
              </w:rPr>
              <w:t xml:space="preserve">I can </w:t>
            </w:r>
            <w:r>
              <w:rPr>
                <w:sz w:val="28"/>
              </w:rPr>
              <w:t>give and respond to requests and offers.</w:t>
            </w: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F076B8" w:rsidTr="00AD394B">
        <w:trPr>
          <w:trHeight w:val="1124"/>
        </w:trPr>
        <w:tc>
          <w:tcPr>
            <w:tcW w:w="4788" w:type="dxa"/>
            <w:vAlign w:val="center"/>
          </w:tcPr>
          <w:p w:rsidR="00F076B8" w:rsidRPr="009873F9" w:rsidRDefault="004F64B5" w:rsidP="0062683A">
            <w:pPr>
              <w:tabs>
                <w:tab w:val="left" w:pos="6061"/>
              </w:tabs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 w:rsidRPr="009873F9">
              <w:rPr>
                <w:sz w:val="28"/>
              </w:rPr>
              <w:t xml:space="preserve">I can find information about </w:t>
            </w:r>
            <w:r>
              <w:rPr>
                <w:rStyle w:val="Style1Char"/>
                <w:sz w:val="28"/>
              </w:rPr>
              <w:t>elder care in PLS booklet</w:t>
            </w:r>
            <w:r w:rsidRPr="009873F9">
              <w:rPr>
                <w:rStyle w:val="Style1Char"/>
                <w:sz w:val="28"/>
              </w:rPr>
              <w:t>.</w:t>
            </w: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F076B8" w:rsidTr="00AD394B">
        <w:trPr>
          <w:trHeight w:val="1259"/>
        </w:trPr>
        <w:tc>
          <w:tcPr>
            <w:tcW w:w="4788" w:type="dxa"/>
            <w:vAlign w:val="center"/>
          </w:tcPr>
          <w:p w:rsidR="00F076B8" w:rsidRPr="009873F9" w:rsidRDefault="004F64B5" w:rsidP="004F64B5">
            <w:pPr>
              <w:tabs>
                <w:tab w:val="left" w:pos="6061"/>
              </w:tabs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I can research information about programs and services available for seniors online</w:t>
            </w:r>
            <w:r w:rsidRPr="009873F9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F076B8" w:rsidTr="00AD394B">
        <w:trPr>
          <w:trHeight w:val="980"/>
        </w:trPr>
        <w:tc>
          <w:tcPr>
            <w:tcW w:w="4788" w:type="dxa"/>
            <w:vAlign w:val="center"/>
          </w:tcPr>
          <w:p w:rsidR="00F076B8" w:rsidRPr="009873F9" w:rsidRDefault="00A250E0" w:rsidP="00F2129E">
            <w:pPr>
              <w:tabs>
                <w:tab w:val="left" w:pos="6061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I can make a list of do</w:t>
            </w:r>
            <w:r w:rsidR="004F64B5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s and don’ts</w:t>
            </w:r>
            <w:r w:rsidR="004F64B5" w:rsidRPr="009873F9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</w:tbl>
    <w:p w:rsidR="007336B3" w:rsidRDefault="00F076B8" w:rsidP="00E17FE3">
      <w:pPr>
        <w:spacing w:line="480" w:lineRule="auto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What else did you learn today? What other questions do you have about</w:t>
      </w:r>
      <w:r w:rsidR="00963C0D">
        <w:rPr>
          <w:rFonts w:ascii="Calibri" w:eastAsia="Times New Roman" w:hAnsi="Calibri" w:cs="Times New Roman"/>
          <w:color w:val="000000"/>
          <w:szCs w:val="24"/>
        </w:rPr>
        <w:t xml:space="preserve"> elder care</w:t>
      </w:r>
      <w:r>
        <w:rPr>
          <w:rFonts w:ascii="Calibri" w:eastAsia="Times New Roman" w:hAnsi="Calibri" w:cs="Times New Roman"/>
          <w:color w:val="000000"/>
          <w:szCs w:val="24"/>
        </w:rPr>
        <w:t>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82A0D" w:rsidRDefault="002006CC" w:rsidP="002006CC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 xml:space="preserve">Prepare and Listen! </w:t>
      </w:r>
    </w:p>
    <w:p w:rsidR="002006CC" w:rsidRDefault="002006CC" w:rsidP="002006CC">
      <w:pPr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ANSWER KEY</w:t>
      </w:r>
    </w:p>
    <w:p w:rsidR="002006CC" w:rsidRPr="00421ED9" w:rsidRDefault="002006CC" w:rsidP="002006CC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2006CC" w:rsidRPr="00421ED9" w:rsidRDefault="002006CC" w:rsidP="002006CC">
      <w:pPr>
        <w:pStyle w:val="ListParagraph"/>
        <w:numPr>
          <w:ilvl w:val="0"/>
          <w:numId w:val="39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How did the woman receive the letter?</w:t>
      </w:r>
    </w:p>
    <w:p w:rsidR="002006CC" w:rsidRPr="002006CC" w:rsidRDefault="002006CC" w:rsidP="002006CC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i/>
          <w:color w:val="000000"/>
          <w:szCs w:val="24"/>
        </w:rPr>
      </w:pPr>
      <w:r>
        <w:rPr>
          <w:rFonts w:ascii="Calibri" w:eastAsia="Times New Roman" w:hAnsi="Calibri" w:cs="Times New Roman"/>
          <w:i/>
          <w:color w:val="000000"/>
          <w:szCs w:val="24"/>
        </w:rPr>
        <w:t>In the mail</w:t>
      </w:r>
    </w:p>
    <w:p w:rsidR="002006CC" w:rsidRPr="00421ED9" w:rsidRDefault="002006CC" w:rsidP="002006CC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2006CC" w:rsidRPr="00421ED9" w:rsidRDefault="002006CC" w:rsidP="002006CC">
      <w:pPr>
        <w:pStyle w:val="ListParagraph"/>
        <w:numPr>
          <w:ilvl w:val="0"/>
          <w:numId w:val="39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When can she collect the prize?</w:t>
      </w:r>
    </w:p>
    <w:p w:rsidR="002006CC" w:rsidRPr="002006CC" w:rsidRDefault="002006CC" w:rsidP="002006CC">
      <w:pPr>
        <w:ind w:left="360" w:firstLine="360"/>
        <w:rPr>
          <w:rFonts w:ascii="Calibri" w:eastAsia="Times New Roman" w:hAnsi="Calibri" w:cs="Times New Roman"/>
          <w:i/>
          <w:color w:val="000000"/>
          <w:szCs w:val="24"/>
        </w:rPr>
      </w:pPr>
      <w:r w:rsidRPr="002006CC">
        <w:rPr>
          <w:rFonts w:ascii="Calibri" w:eastAsia="Times New Roman" w:hAnsi="Calibri" w:cs="Times New Roman"/>
          <w:i/>
          <w:color w:val="000000"/>
          <w:szCs w:val="24"/>
        </w:rPr>
        <w:t>After she pays for service and processing fees</w:t>
      </w:r>
    </w:p>
    <w:p w:rsidR="002006CC" w:rsidRPr="00421ED9" w:rsidRDefault="002006CC" w:rsidP="002006CC">
      <w:pPr>
        <w:pStyle w:val="ListParagraph"/>
        <w:numPr>
          <w:ilvl w:val="0"/>
          <w:numId w:val="39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How much does she need to pay?</w:t>
      </w:r>
    </w:p>
    <w:p w:rsidR="002006CC" w:rsidRPr="002006CC" w:rsidRDefault="002006CC" w:rsidP="002006CC">
      <w:pPr>
        <w:tabs>
          <w:tab w:val="left" w:pos="589"/>
        </w:tabs>
        <w:spacing w:after="0"/>
        <w:ind w:left="360"/>
        <w:rPr>
          <w:rFonts w:ascii="Calibri" w:eastAsia="Times New Roman" w:hAnsi="Calibri" w:cs="Times New Roman"/>
          <w:i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ab/>
      </w:r>
      <w:r w:rsidRPr="002006CC">
        <w:rPr>
          <w:rFonts w:ascii="Calibri" w:eastAsia="Times New Roman" w:hAnsi="Calibri" w:cs="Times New Roman"/>
          <w:i/>
          <w:color w:val="000000"/>
          <w:szCs w:val="24"/>
        </w:rPr>
        <w:t>$500.00</w:t>
      </w:r>
    </w:p>
    <w:p w:rsidR="002006CC" w:rsidRPr="00421ED9" w:rsidRDefault="002006CC" w:rsidP="002006CC">
      <w:pPr>
        <w:tabs>
          <w:tab w:val="left" w:pos="589"/>
        </w:tabs>
        <w:spacing w:after="0"/>
        <w:ind w:left="360"/>
        <w:rPr>
          <w:rFonts w:ascii="Calibri" w:eastAsia="Times New Roman" w:hAnsi="Calibri" w:cs="Times New Roman"/>
          <w:color w:val="000000"/>
          <w:szCs w:val="24"/>
        </w:rPr>
      </w:pPr>
    </w:p>
    <w:p w:rsidR="002006CC" w:rsidRPr="00421ED9" w:rsidRDefault="002006CC" w:rsidP="002006CC">
      <w:pPr>
        <w:pStyle w:val="ListParagraph"/>
        <w:numPr>
          <w:ilvl w:val="0"/>
          <w:numId w:val="39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Is her daughter happy about the letter?</w:t>
      </w:r>
    </w:p>
    <w:p w:rsidR="002006CC" w:rsidRPr="002006CC" w:rsidRDefault="002006CC" w:rsidP="002006CC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i/>
          <w:color w:val="000000"/>
          <w:szCs w:val="24"/>
        </w:rPr>
      </w:pPr>
      <w:r w:rsidRPr="002006CC">
        <w:rPr>
          <w:rFonts w:ascii="Calibri" w:eastAsia="Times New Roman" w:hAnsi="Calibri" w:cs="Times New Roman"/>
          <w:i/>
          <w:color w:val="000000"/>
          <w:szCs w:val="24"/>
        </w:rPr>
        <w:t>No</w:t>
      </w:r>
    </w:p>
    <w:p w:rsidR="002006CC" w:rsidRPr="00421ED9" w:rsidRDefault="002006CC" w:rsidP="002006CC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2006CC" w:rsidRPr="00421ED9" w:rsidRDefault="002006CC" w:rsidP="002006CC">
      <w:pPr>
        <w:pStyle w:val="ListParagraph"/>
        <w:numPr>
          <w:ilvl w:val="0"/>
          <w:numId w:val="39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What does her daughter think the letter is? </w:t>
      </w:r>
    </w:p>
    <w:p w:rsidR="002006CC" w:rsidRPr="002006CC" w:rsidRDefault="002006CC" w:rsidP="002006CC">
      <w:pPr>
        <w:ind w:firstLine="720"/>
        <w:rPr>
          <w:rFonts w:eastAsia="Times New Roman"/>
          <w:i/>
        </w:rPr>
      </w:pPr>
      <w:r w:rsidRPr="002006CC">
        <w:rPr>
          <w:rFonts w:eastAsia="Times New Roman"/>
          <w:i/>
        </w:rPr>
        <w:t>A sweepstakes scam</w:t>
      </w:r>
    </w:p>
    <w:p w:rsidR="002006CC" w:rsidRDefault="002006CC" w:rsidP="002006CC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8"/>
        </w:rPr>
      </w:pPr>
    </w:p>
    <w:p w:rsidR="002A7851" w:rsidRDefault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C82A0D" w:rsidRDefault="00A250E0" w:rsidP="00C82A0D">
      <w:pPr>
        <w:tabs>
          <w:tab w:val="left" w:pos="589"/>
        </w:tabs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 xml:space="preserve">Vocabulary Practice! </w:t>
      </w:r>
    </w:p>
    <w:p w:rsidR="00A250E0" w:rsidRDefault="00A250E0" w:rsidP="00A250E0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ANSWER KEY</w:t>
      </w:r>
    </w:p>
    <w:p w:rsidR="00A250E0" w:rsidRDefault="00A250E0" w:rsidP="00A250E0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A250E0" w:rsidRDefault="00A250E0" w:rsidP="00A250E0">
      <w:pPr>
        <w:pStyle w:val="ListParagraph"/>
        <w:numPr>
          <w:ilvl w:val="0"/>
          <w:numId w:val="37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Do yo</w:t>
      </w:r>
      <w:r w:rsidRPr="008E26CC">
        <w:rPr>
          <w:rFonts w:ascii="Calibri" w:eastAsia="Times New Roman" w:hAnsi="Calibri" w:cs="Times New Roman"/>
          <w:color w:val="000000"/>
          <w:szCs w:val="24"/>
        </w:rPr>
        <w:t xml:space="preserve">u have </w:t>
      </w:r>
      <w:r w:rsidRPr="00A250E0">
        <w:rPr>
          <w:rFonts w:ascii="Calibri" w:eastAsia="Times New Roman" w:hAnsi="Calibri" w:cs="Times New Roman"/>
          <w:color w:val="000000"/>
          <w:szCs w:val="24"/>
          <w:u w:val="single"/>
        </w:rPr>
        <w:t>caller ID</w:t>
      </w:r>
      <w:r w:rsidRPr="008E26CC">
        <w:rPr>
          <w:rFonts w:ascii="Calibri" w:eastAsia="Times New Roman" w:hAnsi="Calibri" w:cs="Times New Roman"/>
          <w:color w:val="000000"/>
          <w:szCs w:val="24"/>
        </w:rPr>
        <w:t xml:space="preserve"> on your phone? Do you answer your phone if you don’t recognize the phone number?</w:t>
      </w:r>
    </w:p>
    <w:p w:rsidR="00A250E0" w:rsidRPr="008555E6" w:rsidRDefault="00A250E0" w:rsidP="00A250E0">
      <w:pPr>
        <w:pStyle w:val="ListParagraph"/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</w:p>
    <w:p w:rsidR="00A250E0" w:rsidRDefault="00A250E0" w:rsidP="00A250E0">
      <w:pPr>
        <w:pStyle w:val="ListParagraph"/>
        <w:numPr>
          <w:ilvl w:val="0"/>
          <w:numId w:val="37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Do you know anyone how has experienced </w:t>
      </w:r>
      <w:r w:rsidRPr="00A250E0">
        <w:rPr>
          <w:rFonts w:ascii="Calibri" w:eastAsia="Times New Roman" w:hAnsi="Calibri" w:cs="Times New Roman"/>
          <w:color w:val="000000"/>
          <w:szCs w:val="24"/>
          <w:u w:val="single"/>
        </w:rPr>
        <w:t>identity theft</w:t>
      </w:r>
      <w:r>
        <w:rPr>
          <w:rFonts w:ascii="Calibri" w:eastAsia="Times New Roman" w:hAnsi="Calibri" w:cs="Times New Roman"/>
          <w:color w:val="000000"/>
          <w:szCs w:val="24"/>
        </w:rPr>
        <w:t>? What happened? Did they have to replace all of their documents?</w:t>
      </w:r>
    </w:p>
    <w:p w:rsidR="00A250E0" w:rsidRPr="008555E6" w:rsidRDefault="00A250E0" w:rsidP="00A250E0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A250E0" w:rsidRDefault="00A250E0" w:rsidP="00A250E0">
      <w:pPr>
        <w:pStyle w:val="ListParagraph"/>
        <w:numPr>
          <w:ilvl w:val="0"/>
          <w:numId w:val="37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What kinds of documents would you destroy by using a </w:t>
      </w:r>
      <w:r w:rsidRPr="00A250E0">
        <w:rPr>
          <w:rFonts w:ascii="Calibri" w:eastAsia="Times New Roman" w:hAnsi="Calibri" w:cs="Times New Roman"/>
          <w:color w:val="000000"/>
          <w:szCs w:val="24"/>
          <w:u w:val="single"/>
        </w:rPr>
        <w:t>paper shredder</w:t>
      </w:r>
      <w:r>
        <w:rPr>
          <w:rFonts w:ascii="Calibri" w:eastAsia="Times New Roman" w:hAnsi="Calibri" w:cs="Times New Roman"/>
          <w:color w:val="000000"/>
          <w:szCs w:val="24"/>
        </w:rPr>
        <w:t xml:space="preserve">? </w:t>
      </w:r>
    </w:p>
    <w:p w:rsidR="00A250E0" w:rsidRPr="008555E6" w:rsidRDefault="00A250E0" w:rsidP="00A250E0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A250E0" w:rsidRDefault="00A250E0" w:rsidP="00A250E0">
      <w:pPr>
        <w:pStyle w:val="ListParagraph"/>
        <w:numPr>
          <w:ilvl w:val="0"/>
          <w:numId w:val="37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In your country, do people try </w:t>
      </w:r>
      <w:r w:rsidRPr="009843AE">
        <w:rPr>
          <w:rFonts w:ascii="Calibri" w:eastAsia="Times New Roman" w:hAnsi="Calibri" w:cs="Times New Roman"/>
          <w:color w:val="000000"/>
          <w:szCs w:val="24"/>
          <w:u w:val="single"/>
        </w:rPr>
        <w:t xml:space="preserve">to </w:t>
      </w:r>
      <w:r w:rsidR="009843AE" w:rsidRPr="009843AE">
        <w:rPr>
          <w:rFonts w:ascii="Calibri" w:eastAsia="Times New Roman" w:hAnsi="Calibri" w:cs="Times New Roman"/>
          <w:color w:val="000000"/>
          <w:szCs w:val="24"/>
          <w:u w:val="single"/>
        </w:rPr>
        <w:t>take advantage</w:t>
      </w:r>
      <w:r w:rsidR="009843AE">
        <w:rPr>
          <w:rFonts w:ascii="Calibri" w:eastAsia="Times New Roman" w:hAnsi="Calibri" w:cs="Times New Roman"/>
          <w:color w:val="000000"/>
          <w:szCs w:val="24"/>
        </w:rPr>
        <w:t xml:space="preserve"> of</w:t>
      </w:r>
      <w:r>
        <w:rPr>
          <w:rFonts w:ascii="Calibri" w:eastAsia="Times New Roman" w:hAnsi="Calibri" w:cs="Times New Roman"/>
          <w:color w:val="000000"/>
          <w:szCs w:val="24"/>
        </w:rPr>
        <w:t xml:space="preserve"> seniors through phone scams or fake </w:t>
      </w:r>
      <w:r w:rsidR="009843AE" w:rsidRPr="009843AE">
        <w:rPr>
          <w:rFonts w:ascii="Calibri" w:eastAsia="Times New Roman" w:hAnsi="Calibri" w:cs="Times New Roman"/>
          <w:color w:val="000000"/>
          <w:szCs w:val="24"/>
          <w:u w:val="single"/>
        </w:rPr>
        <w:t>contests</w:t>
      </w:r>
      <w:r>
        <w:rPr>
          <w:rFonts w:ascii="Calibri" w:eastAsia="Times New Roman" w:hAnsi="Calibri" w:cs="Times New Roman"/>
          <w:color w:val="000000"/>
          <w:szCs w:val="24"/>
        </w:rPr>
        <w:t xml:space="preserve"> that say that you have won a prize? Are these situations common in your country?</w:t>
      </w:r>
    </w:p>
    <w:p w:rsidR="00A250E0" w:rsidRPr="008555E6" w:rsidRDefault="00A250E0" w:rsidP="00A250E0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A250E0" w:rsidRDefault="00A250E0" w:rsidP="00A250E0">
      <w:pPr>
        <w:pStyle w:val="ListParagraph"/>
        <w:numPr>
          <w:ilvl w:val="0"/>
          <w:numId w:val="37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How many </w:t>
      </w:r>
      <w:r w:rsidR="009843AE" w:rsidRPr="009843AE">
        <w:rPr>
          <w:rFonts w:ascii="Calibri" w:eastAsia="Times New Roman" w:hAnsi="Calibri" w:cs="Times New Roman"/>
          <w:color w:val="000000"/>
          <w:szCs w:val="24"/>
          <w:u w:val="single"/>
        </w:rPr>
        <w:t>passwords</w:t>
      </w:r>
      <w:r>
        <w:rPr>
          <w:rFonts w:ascii="Calibri" w:eastAsia="Times New Roman" w:hAnsi="Calibri" w:cs="Times New Roman"/>
          <w:color w:val="000000"/>
          <w:szCs w:val="24"/>
        </w:rPr>
        <w:t xml:space="preserve"> do you have to remember for your personal accounts and information?</w:t>
      </w:r>
    </w:p>
    <w:p w:rsidR="00A250E0" w:rsidRPr="008555E6" w:rsidRDefault="00A250E0" w:rsidP="00A250E0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A250E0" w:rsidRDefault="00A250E0" w:rsidP="00A250E0">
      <w:pPr>
        <w:pStyle w:val="ListParagraph"/>
        <w:numPr>
          <w:ilvl w:val="0"/>
          <w:numId w:val="37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What are some ways that criminals try </w:t>
      </w:r>
      <w:r w:rsidR="009843AE" w:rsidRPr="009843AE">
        <w:rPr>
          <w:rFonts w:ascii="Calibri" w:eastAsia="Times New Roman" w:hAnsi="Calibri" w:cs="Times New Roman"/>
          <w:color w:val="000000"/>
          <w:szCs w:val="24"/>
          <w:u w:val="single"/>
        </w:rPr>
        <w:t>to trick people</w:t>
      </w:r>
      <w:r w:rsidR="009843AE">
        <w:rPr>
          <w:rFonts w:ascii="Calibri" w:eastAsia="Times New Roman" w:hAnsi="Calibri" w:cs="Times New Roman"/>
          <w:color w:val="000000"/>
          <w:szCs w:val="24"/>
        </w:rPr>
        <w:t>?</w:t>
      </w:r>
      <w:r>
        <w:rPr>
          <w:rFonts w:ascii="Calibri" w:eastAsia="Times New Roman" w:hAnsi="Calibri" w:cs="Times New Roman"/>
          <w:color w:val="000000"/>
          <w:szCs w:val="24"/>
        </w:rPr>
        <w:t xml:space="preserve"> Do you know anyone who has experienced any of these situations?</w:t>
      </w:r>
    </w:p>
    <w:p w:rsidR="00A250E0" w:rsidRPr="008555E6" w:rsidRDefault="00A250E0" w:rsidP="00A250E0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A250E0" w:rsidRDefault="00A250E0" w:rsidP="00A250E0">
      <w:pPr>
        <w:pStyle w:val="ListParagraph"/>
        <w:numPr>
          <w:ilvl w:val="0"/>
          <w:numId w:val="37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Is it common in your country to </w:t>
      </w:r>
      <w:r w:rsidR="009843AE" w:rsidRPr="009843AE">
        <w:rPr>
          <w:rFonts w:ascii="Calibri" w:eastAsia="Times New Roman" w:hAnsi="Calibri" w:cs="Times New Roman"/>
          <w:color w:val="000000"/>
          <w:szCs w:val="24"/>
          <w:u w:val="single"/>
        </w:rPr>
        <w:t>give out</w:t>
      </w:r>
      <w:r w:rsidRPr="009843AE">
        <w:rPr>
          <w:rFonts w:ascii="Calibri" w:eastAsia="Times New Roman" w:hAnsi="Calibri" w:cs="Times New Roman"/>
          <w:color w:val="000000"/>
          <w:szCs w:val="24"/>
          <w:u w:val="single"/>
        </w:rPr>
        <w:t xml:space="preserve"> </w:t>
      </w:r>
      <w:r>
        <w:rPr>
          <w:rFonts w:ascii="Calibri" w:eastAsia="Times New Roman" w:hAnsi="Calibri" w:cs="Times New Roman"/>
          <w:color w:val="000000"/>
          <w:szCs w:val="24"/>
        </w:rPr>
        <w:t xml:space="preserve">personal information over the phone or through emails? </w:t>
      </w:r>
    </w:p>
    <w:p w:rsidR="00A250E0" w:rsidRPr="008555E6" w:rsidRDefault="00A250E0" w:rsidP="00A250E0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A250E0" w:rsidRPr="00104EE4" w:rsidRDefault="00A250E0" w:rsidP="00A250E0">
      <w:pPr>
        <w:pStyle w:val="ListParagraph"/>
        <w:numPr>
          <w:ilvl w:val="0"/>
          <w:numId w:val="37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How often are seniors </w:t>
      </w:r>
      <w:r w:rsidR="009843AE" w:rsidRPr="009843AE">
        <w:rPr>
          <w:rFonts w:ascii="Calibri" w:eastAsia="Times New Roman" w:hAnsi="Calibri" w:cs="Times New Roman"/>
          <w:color w:val="000000"/>
          <w:szCs w:val="24"/>
          <w:u w:val="single"/>
        </w:rPr>
        <w:t>a target</w:t>
      </w:r>
      <w:r w:rsidRPr="009843AE">
        <w:rPr>
          <w:rFonts w:ascii="Calibri" w:eastAsia="Times New Roman" w:hAnsi="Calibri" w:cs="Times New Roman"/>
          <w:color w:val="000000"/>
          <w:szCs w:val="24"/>
          <w:u w:val="single"/>
        </w:rPr>
        <w:t xml:space="preserve"> </w:t>
      </w:r>
      <w:r>
        <w:rPr>
          <w:rFonts w:ascii="Calibri" w:eastAsia="Times New Roman" w:hAnsi="Calibri" w:cs="Times New Roman"/>
          <w:color w:val="000000"/>
          <w:szCs w:val="24"/>
        </w:rPr>
        <w:t xml:space="preserve">for crimes in your country? </w:t>
      </w:r>
    </w:p>
    <w:p w:rsidR="00A250E0" w:rsidRDefault="00A250E0" w:rsidP="00A250E0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2A7851" w:rsidRDefault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C82A0D" w:rsidRDefault="003871A1" w:rsidP="003871A1">
      <w:pPr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 xml:space="preserve">Language Focus! </w:t>
      </w:r>
    </w:p>
    <w:p w:rsidR="003871A1" w:rsidRPr="006E79BE" w:rsidRDefault="003871A1" w:rsidP="003871A1">
      <w:pPr>
        <w:spacing w:after="0" w:line="360" w:lineRule="auto"/>
      </w:pPr>
      <w:r>
        <w:t>ANSWER KEY</w:t>
      </w:r>
    </w:p>
    <w:p w:rsidR="003871A1" w:rsidRDefault="003871A1" w:rsidP="003871A1">
      <w:pPr>
        <w:tabs>
          <w:tab w:val="left" w:pos="589"/>
        </w:tabs>
        <w:spacing w:after="0" w:line="360" w:lineRule="auto"/>
      </w:pPr>
    </w:p>
    <w:p w:rsidR="003871A1" w:rsidRDefault="003871A1" w:rsidP="003871A1">
      <w:pPr>
        <w:pStyle w:val="ListParagraph"/>
        <w:numPr>
          <w:ilvl w:val="0"/>
          <w:numId w:val="38"/>
        </w:numPr>
        <w:spacing w:after="0" w:line="360" w:lineRule="auto"/>
        <w:rPr>
          <w:rFonts w:eastAsia="Times New Roman"/>
        </w:rPr>
      </w:pPr>
      <w:r w:rsidRPr="00F263A7">
        <w:rPr>
          <w:rFonts w:eastAsia="Times New Roman"/>
        </w:rPr>
        <w:t xml:space="preserve">You </w:t>
      </w:r>
      <w:r>
        <w:rPr>
          <w:rFonts w:eastAsia="Times New Roman"/>
        </w:rPr>
        <w:t>should</w:t>
      </w:r>
      <w:r w:rsidRPr="00F263A7">
        <w:rPr>
          <w:rFonts w:eastAsia="Times New Roman"/>
        </w:rPr>
        <w:t xml:space="preserve"> give your credit card info</w:t>
      </w:r>
      <w:r>
        <w:rPr>
          <w:rFonts w:eastAsia="Times New Roman"/>
        </w:rPr>
        <w:t>rmation to anyone who asks.</w:t>
      </w:r>
    </w:p>
    <w:p w:rsidR="003871A1" w:rsidRDefault="003871A1" w:rsidP="003871A1">
      <w:pPr>
        <w:pStyle w:val="ListParagraph"/>
        <w:spacing w:after="0" w:line="360" w:lineRule="auto"/>
        <w:rPr>
          <w:rFonts w:eastAsia="Times New Roman"/>
          <w:i/>
        </w:rPr>
      </w:pPr>
      <w:r>
        <w:rPr>
          <w:rFonts w:eastAsia="Times New Roman"/>
          <w:i/>
        </w:rPr>
        <w:t>You shouldn’t give your credit card information to anyone who asks.</w:t>
      </w:r>
    </w:p>
    <w:p w:rsidR="003871A1" w:rsidRPr="003871A1" w:rsidRDefault="003871A1" w:rsidP="003871A1">
      <w:pPr>
        <w:pStyle w:val="ListParagraph"/>
        <w:spacing w:after="0" w:line="360" w:lineRule="auto"/>
        <w:rPr>
          <w:rFonts w:eastAsia="Times New Roman"/>
          <w:i/>
        </w:rPr>
      </w:pPr>
      <w:r>
        <w:rPr>
          <w:rFonts w:eastAsia="Times New Roman"/>
          <w:i/>
        </w:rPr>
        <w:t>You should never give your credit card information to anyone who asks.</w:t>
      </w:r>
    </w:p>
    <w:p w:rsidR="003871A1" w:rsidRDefault="003871A1" w:rsidP="003871A1">
      <w:pPr>
        <w:pStyle w:val="ListParagraph"/>
        <w:spacing w:after="0" w:line="360" w:lineRule="auto"/>
        <w:rPr>
          <w:rFonts w:eastAsia="Times New Roman"/>
        </w:rPr>
      </w:pPr>
    </w:p>
    <w:p w:rsidR="003871A1" w:rsidRDefault="003871A1" w:rsidP="003871A1">
      <w:pPr>
        <w:pStyle w:val="ListParagraph"/>
        <w:numPr>
          <w:ilvl w:val="0"/>
          <w:numId w:val="38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>It is good to send cash advances.</w:t>
      </w:r>
    </w:p>
    <w:p w:rsidR="003871A1" w:rsidRPr="003871A1" w:rsidRDefault="003871A1" w:rsidP="003871A1">
      <w:pPr>
        <w:pStyle w:val="ListParagraph"/>
        <w:spacing w:after="0" w:line="360" w:lineRule="auto"/>
        <w:rPr>
          <w:rFonts w:eastAsia="Times New Roman"/>
          <w:i/>
        </w:rPr>
      </w:pPr>
      <w:r>
        <w:rPr>
          <w:rFonts w:eastAsia="Times New Roman"/>
          <w:i/>
        </w:rPr>
        <w:t xml:space="preserve">It isn’t good to send cash advances. </w:t>
      </w:r>
    </w:p>
    <w:p w:rsidR="003871A1" w:rsidRPr="006E79BE" w:rsidRDefault="003871A1" w:rsidP="003871A1">
      <w:pPr>
        <w:spacing w:after="0" w:line="360" w:lineRule="auto"/>
        <w:rPr>
          <w:rFonts w:eastAsia="Times New Roman"/>
        </w:rPr>
      </w:pPr>
    </w:p>
    <w:p w:rsidR="003871A1" w:rsidRDefault="003871A1" w:rsidP="003871A1">
      <w:pPr>
        <w:pStyle w:val="ListParagraph"/>
        <w:numPr>
          <w:ilvl w:val="0"/>
          <w:numId w:val="38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 xml:space="preserve">Keep your personal information in a place where people can easily find it. </w:t>
      </w:r>
    </w:p>
    <w:p w:rsid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  <w:r>
        <w:rPr>
          <w:rFonts w:eastAsia="Times New Roman"/>
          <w:i/>
        </w:rPr>
        <w:t>Never keep your personal information in a place where people can easily find it.</w:t>
      </w:r>
    </w:p>
    <w:p w:rsid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  <w:r>
        <w:rPr>
          <w:rFonts w:eastAsia="Times New Roman"/>
          <w:i/>
        </w:rPr>
        <w:t>Don’t keep your personal information in a place where people can easily find it.</w:t>
      </w:r>
    </w:p>
    <w:p w:rsidR="003871A1" w:rsidRPr="003871A1" w:rsidRDefault="003871A1" w:rsidP="003871A1">
      <w:pPr>
        <w:spacing w:after="0" w:line="360" w:lineRule="auto"/>
        <w:rPr>
          <w:rFonts w:eastAsia="Times New Roman"/>
          <w:i/>
        </w:rPr>
      </w:pPr>
    </w:p>
    <w:p w:rsidR="003871A1" w:rsidRDefault="003871A1" w:rsidP="003871A1">
      <w:pPr>
        <w:pStyle w:val="ListParagraph"/>
        <w:numPr>
          <w:ilvl w:val="0"/>
          <w:numId w:val="38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>Most phone calls that claim you have won something are real contests.</w:t>
      </w:r>
    </w:p>
    <w:p w:rsid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  <w:r>
        <w:rPr>
          <w:rFonts w:eastAsia="Times New Roman"/>
          <w:i/>
        </w:rPr>
        <w:t>Most phone calls that claim you have won something aren’t real contest.</w:t>
      </w:r>
    </w:p>
    <w:p w:rsidR="003871A1" w:rsidRP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</w:p>
    <w:p w:rsidR="003871A1" w:rsidRDefault="003871A1" w:rsidP="003871A1">
      <w:pPr>
        <w:pStyle w:val="ListParagraph"/>
        <w:numPr>
          <w:ilvl w:val="0"/>
          <w:numId w:val="38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>It’s safe to provide personal information to people over the phone.</w:t>
      </w:r>
    </w:p>
    <w:p w:rsid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  <w:r>
        <w:rPr>
          <w:rFonts w:eastAsia="Times New Roman"/>
          <w:i/>
        </w:rPr>
        <w:t>It isn’t safe to provide personal information to people over the phone.</w:t>
      </w:r>
    </w:p>
    <w:p w:rsid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  <w:r>
        <w:rPr>
          <w:rFonts w:eastAsia="Times New Roman"/>
          <w:i/>
        </w:rPr>
        <w:t>It’s never safe to provide personal information to people over the phone.</w:t>
      </w:r>
    </w:p>
    <w:p w:rsidR="003871A1" w:rsidRP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</w:p>
    <w:p w:rsidR="003871A1" w:rsidRDefault="003871A1" w:rsidP="003871A1">
      <w:pPr>
        <w:pStyle w:val="ListParagraph"/>
        <w:numPr>
          <w:ilvl w:val="0"/>
          <w:numId w:val="38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>Criminals care about elderly people and will try to protect them.</w:t>
      </w:r>
    </w:p>
    <w:p w:rsid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  <w:r>
        <w:rPr>
          <w:rFonts w:eastAsia="Times New Roman"/>
          <w:i/>
        </w:rPr>
        <w:t>Criminals don’t care about elderly people and won’t try to protect them.</w:t>
      </w:r>
    </w:p>
    <w:p w:rsidR="003871A1" w:rsidRP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</w:p>
    <w:p w:rsidR="003871A1" w:rsidRDefault="003871A1" w:rsidP="003871A1">
      <w:pPr>
        <w:pStyle w:val="ListParagraph"/>
        <w:numPr>
          <w:ilvl w:val="0"/>
          <w:numId w:val="38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 xml:space="preserve">You have to answer the phone if you don’t recognize the caller ID. </w:t>
      </w:r>
    </w:p>
    <w:p w:rsidR="003871A1" w:rsidRDefault="003871A1" w:rsidP="003871A1">
      <w:pPr>
        <w:pStyle w:val="ListParagraph"/>
        <w:spacing w:after="0" w:line="360" w:lineRule="auto"/>
        <w:rPr>
          <w:rFonts w:eastAsia="Times New Roman"/>
          <w:i/>
        </w:rPr>
      </w:pPr>
      <w:r w:rsidRPr="003871A1">
        <w:rPr>
          <w:rFonts w:eastAsia="Times New Roman"/>
          <w:i/>
        </w:rPr>
        <w:t>You don’t have to answer the phone if you don’t recognize the caller ID.</w:t>
      </w:r>
    </w:p>
    <w:p w:rsidR="003871A1" w:rsidRPr="003871A1" w:rsidRDefault="003871A1" w:rsidP="003871A1">
      <w:pPr>
        <w:pStyle w:val="ListParagraph"/>
        <w:spacing w:after="0" w:line="360" w:lineRule="auto"/>
        <w:rPr>
          <w:rFonts w:eastAsia="Times New Roman"/>
          <w:i/>
        </w:rPr>
      </w:pPr>
      <w:r>
        <w:rPr>
          <w:rFonts w:eastAsia="Times New Roman"/>
          <w:i/>
        </w:rPr>
        <w:t>*Never answer the phone if you don’t recognize the caller ID.</w:t>
      </w:r>
    </w:p>
    <w:p w:rsidR="002A7851" w:rsidRDefault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FC5840" w:rsidRPr="002A7851" w:rsidRDefault="00FC5840" w:rsidP="002A7851">
      <w:pPr>
        <w:tabs>
          <w:tab w:val="left" w:pos="589"/>
        </w:tabs>
        <w:spacing w:after="0" w:line="360" w:lineRule="auto"/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 xml:space="preserve">Tips to Remember! </w:t>
      </w:r>
      <w:r w:rsidR="002A7851">
        <w:rPr>
          <w:rFonts w:ascii="Calibri" w:eastAsia="Times New Roman" w:hAnsi="Calibri" w:cs="Times New Roman"/>
          <w:color w:val="000000"/>
          <w:szCs w:val="24"/>
        </w:rPr>
        <w:t>ANSWER KEY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6"/>
        <w:gridCol w:w="4664"/>
      </w:tblGrid>
      <w:tr w:rsidR="00FC5840" w:rsidTr="0032373A">
        <w:trPr>
          <w:trHeight w:val="684"/>
        </w:trPr>
        <w:tc>
          <w:tcPr>
            <w:tcW w:w="4788" w:type="dxa"/>
            <w:vAlign w:val="center"/>
          </w:tcPr>
          <w:p w:rsidR="00FC5840" w:rsidRDefault="00FC5840" w:rsidP="007A7546">
            <w:pPr>
              <w:tabs>
                <w:tab w:val="left" w:pos="589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  <w:t>Dos</w:t>
            </w:r>
          </w:p>
        </w:tc>
        <w:tc>
          <w:tcPr>
            <w:tcW w:w="4788" w:type="dxa"/>
            <w:vAlign w:val="center"/>
          </w:tcPr>
          <w:p w:rsidR="00FC5840" w:rsidRDefault="00FC5840" w:rsidP="007A7546">
            <w:pPr>
              <w:tabs>
                <w:tab w:val="left" w:pos="589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  <w:t>Don’ts</w:t>
            </w: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8555E6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b</w:t>
            </w:r>
            <w:r w:rsidR="00FC5840" w:rsidRPr="008555E6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e careful with your personal information</w:t>
            </w:r>
          </w:p>
        </w:tc>
        <w:tc>
          <w:tcPr>
            <w:tcW w:w="4788" w:type="dxa"/>
          </w:tcPr>
          <w:p w:rsidR="00FC5840" w:rsidRPr="008555E6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d</w:t>
            </w:r>
            <w:r w:rsidR="00FC5840" w:rsidRPr="008555E6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on’t keep passwords in your wallet</w:t>
            </w: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protect yourself and your money</w:t>
            </w:r>
          </w:p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FC5840" w:rsidRPr="00C82A0D" w:rsidRDefault="0032373A" w:rsidP="00480C08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 w:rsidRPr="00C82A0D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never give out SIN number, credit card or bank account info</w:t>
            </w:r>
            <w:r w:rsidR="00480C08" w:rsidRPr="00C82A0D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rmation</w:t>
            </w:r>
          </w:p>
        </w:tc>
      </w:tr>
      <w:tr w:rsidR="00C82A0D" w:rsidRPr="00A60869" w:rsidTr="0032373A">
        <w:trPr>
          <w:trHeight w:val="684"/>
        </w:trPr>
        <w:tc>
          <w:tcPr>
            <w:tcW w:w="4788" w:type="dxa"/>
          </w:tcPr>
          <w:p w:rsidR="00C82A0D" w:rsidRDefault="00C82A0D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be careful when you throw away credit card statements and grocery receipts</w:t>
            </w:r>
          </w:p>
        </w:tc>
        <w:tc>
          <w:tcPr>
            <w:tcW w:w="4788" w:type="dxa"/>
          </w:tcPr>
          <w:p w:rsidR="00C82A0D" w:rsidRPr="00C82A0D" w:rsidRDefault="00C82A0D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 w:rsidRPr="00C82A0D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don’t keep passwords in your wallet</w:t>
            </w: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tear receipts up</w:t>
            </w:r>
          </w:p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FC5840" w:rsidRPr="00C82A0D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 w:rsidRPr="00C82A0D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don’t give out personal info</w:t>
            </w:r>
            <w:r w:rsidR="00480C08" w:rsidRPr="00C82A0D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rmation</w:t>
            </w:r>
            <w:r w:rsidRPr="00C82A0D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 xml:space="preserve"> over the phone or by email</w:t>
            </w: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put personal documents through a paper shedder</w:t>
            </w:r>
          </w:p>
        </w:tc>
        <w:tc>
          <w:tcPr>
            <w:tcW w:w="4788" w:type="dxa"/>
          </w:tcPr>
          <w:p w:rsidR="0032373A" w:rsidRPr="00FC5840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don’t answer calls if you don’t know the caller ID number</w:t>
            </w: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keep passwords and bank cards separate</w:t>
            </w:r>
          </w:p>
        </w:tc>
        <w:tc>
          <w:tcPr>
            <w:tcW w:w="4788" w:type="dxa"/>
          </w:tcPr>
          <w:p w:rsidR="00FC5840" w:rsidRPr="00FC5840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don’t sign anything that you don’t understand</w:t>
            </w: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store passwords in a safe place</w:t>
            </w:r>
          </w:p>
        </w:tc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check caller ID to see if you recognize the phone number</w:t>
            </w:r>
          </w:p>
        </w:tc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FC5840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ignore the call</w:t>
            </w:r>
            <w:r w:rsidR="00FC5840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 xml:space="preserve"> if you don’t recognize the number</w:t>
            </w:r>
          </w:p>
        </w:tc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FC5840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register for the national Do Not Call List</w:t>
            </w:r>
          </w:p>
        </w:tc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</w:tr>
      <w:tr w:rsidR="0032373A" w:rsidRPr="00A60869" w:rsidTr="0032373A">
        <w:trPr>
          <w:trHeight w:val="684"/>
        </w:trPr>
        <w:tc>
          <w:tcPr>
            <w:tcW w:w="4788" w:type="dxa"/>
          </w:tcPr>
          <w:p w:rsidR="0032373A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 xml:space="preserve">visit </w:t>
            </w:r>
            <w:hyperlink r:id="rId29" w:history="1">
              <w:r w:rsidR="00480C08" w:rsidRPr="00C31A6A">
                <w:rPr>
                  <w:rStyle w:val="Hyperlink"/>
                  <w:rFonts w:ascii="Calibri" w:eastAsia="Times New Roman" w:hAnsi="Calibri" w:cs="Times New Roman"/>
                  <w:i/>
                  <w:sz w:val="28"/>
                  <w:szCs w:val="28"/>
                </w:rPr>
                <w:t>www.Innte-dncl.gc.ca/index-eng</w:t>
              </w:r>
            </w:hyperlink>
          </w:p>
          <w:p w:rsidR="00480C08" w:rsidRDefault="00480C08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32373A" w:rsidRPr="00FC5840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</w:tr>
      <w:tr w:rsidR="0032373A" w:rsidRPr="00A60869" w:rsidTr="0032373A">
        <w:trPr>
          <w:trHeight w:val="684"/>
        </w:trPr>
        <w:tc>
          <w:tcPr>
            <w:tcW w:w="4788" w:type="dxa"/>
          </w:tcPr>
          <w:p w:rsidR="0032373A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talk to a legal advisor or lawyer before signing any legal documents</w:t>
            </w:r>
          </w:p>
        </w:tc>
        <w:tc>
          <w:tcPr>
            <w:tcW w:w="4788" w:type="dxa"/>
          </w:tcPr>
          <w:p w:rsidR="0032373A" w:rsidRPr="00FC5840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</w:tr>
    </w:tbl>
    <w:p w:rsidR="00FC5840" w:rsidRDefault="00FC5840" w:rsidP="00FC5840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FC5840" w:rsidRDefault="00FC5840" w:rsidP="00FC5840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A250E0" w:rsidRPr="00E86998" w:rsidRDefault="00A250E0" w:rsidP="00753A8F">
      <w:pPr>
        <w:rPr>
          <w:rFonts w:ascii="Calibri" w:eastAsia="Times New Roman" w:hAnsi="Calibri" w:cs="Times New Roman"/>
          <w:sz w:val="18"/>
          <w:szCs w:val="24"/>
        </w:rPr>
      </w:pPr>
    </w:p>
    <w:sectPr w:rsidR="00A250E0" w:rsidRPr="00E86998" w:rsidSect="004404C7">
      <w:headerReference w:type="default" r:id="rId30"/>
      <w:footerReference w:type="default" r:id="rId31"/>
      <w:headerReference w:type="first" r:id="rId32"/>
      <w:pgSz w:w="12240" w:h="15840"/>
      <w:pgMar w:top="1440" w:right="1440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E3B" w:rsidRDefault="00816E3B" w:rsidP="00892499">
      <w:pPr>
        <w:spacing w:after="0" w:line="240" w:lineRule="auto"/>
      </w:pPr>
      <w:r>
        <w:separator/>
      </w:r>
    </w:p>
  </w:endnote>
  <w:endnote w:type="continuationSeparator" w:id="0">
    <w:p w:rsidR="00816E3B" w:rsidRDefault="00816E3B" w:rsidP="00892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E3B" w:rsidRPr="004534FC" w:rsidRDefault="00816E3B" w:rsidP="00816E3B">
    <w:pPr>
      <w:pStyle w:val="Footer"/>
      <w:tabs>
        <w:tab w:val="clear" w:pos="9360"/>
        <w:tab w:val="right" w:pos="9720"/>
      </w:tabs>
      <w:ind w:right="-360"/>
      <w:rPr>
        <w:b/>
      </w:rPr>
    </w:pPr>
    <w:r>
      <w:rPr>
        <w:b/>
        <w:noProof/>
      </w:rPr>
      <w:drawing>
        <wp:anchor distT="0" distB="0" distL="114300" distR="114300" simplePos="0" relativeHeight="251648512" behindDoc="1" locked="0" layoutInCell="1" allowOverlap="1" wp14:anchorId="61022005" wp14:editId="29935CB9">
          <wp:simplePos x="0" y="0"/>
          <wp:positionH relativeFrom="column">
            <wp:posOffset>4438650</wp:posOffset>
          </wp:positionH>
          <wp:positionV relativeFrom="paragraph">
            <wp:posOffset>-80010</wp:posOffset>
          </wp:positionV>
          <wp:extent cx="266700" cy="264297"/>
          <wp:effectExtent l="0" t="0" r="0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" cy="264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6081">
      <w:rPr>
        <w:b/>
        <w:noProof/>
      </w:rPr>
      <w:t xml:space="preserve"> </w:t>
    </w:r>
    <w:r>
      <w:rPr>
        <w:b/>
        <w:noProof/>
      </w:rPr>
      <w:t>Elder Law:</w:t>
    </w:r>
    <w:r w:rsidRPr="007B6081">
      <w:rPr>
        <w:noProof/>
      </w:rPr>
      <w:t xml:space="preserve"> </w:t>
    </w:r>
    <w:r>
      <w:rPr>
        <w:noProof/>
      </w:rPr>
      <w:t>Protecting Yourself and Your Money</w:t>
    </w:r>
    <w:r>
      <w:rPr>
        <w:b/>
      </w:rPr>
      <w:tab/>
    </w:r>
    <w:r>
      <w:rPr>
        <w:b/>
      </w:rPr>
      <w:tab/>
      <w:t xml:space="preserve">- </w:t>
    </w:r>
    <w:r>
      <w:rPr>
        <w:sz w:val="20"/>
      </w:rPr>
      <w:t>People’s Law School 2013</w:t>
    </w:r>
  </w:p>
  <w:p w:rsidR="00816E3B" w:rsidRPr="00816E3B" w:rsidRDefault="00816E3B" w:rsidP="00816E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E3B" w:rsidRDefault="00816E3B" w:rsidP="00892499">
      <w:pPr>
        <w:spacing w:after="0" w:line="240" w:lineRule="auto"/>
      </w:pPr>
      <w:r>
        <w:separator/>
      </w:r>
    </w:p>
  </w:footnote>
  <w:footnote w:type="continuationSeparator" w:id="0">
    <w:p w:rsidR="00816E3B" w:rsidRDefault="00816E3B" w:rsidP="00892499">
      <w:pPr>
        <w:spacing w:after="0" w:line="240" w:lineRule="auto"/>
      </w:pPr>
      <w:r>
        <w:continuationSeparator/>
      </w:r>
    </w:p>
  </w:footnote>
  <w:footnote w:id="1">
    <w:p w:rsidR="00816E3B" w:rsidRPr="00762ECD" w:rsidRDefault="00816E3B" w:rsidP="00762ECD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 w:val="14"/>
          <w:szCs w:val="14"/>
        </w:rPr>
      </w:pPr>
      <w:r>
        <w:rPr>
          <w:rStyle w:val="FootnoteReference"/>
        </w:rPr>
        <w:footnoteRef/>
      </w:r>
      <w:r>
        <w:t xml:space="preserve"> </w:t>
      </w:r>
      <w:r w:rsidRPr="00762ECD">
        <w:rPr>
          <w:sz w:val="14"/>
          <w:szCs w:val="14"/>
        </w:rPr>
        <w:t xml:space="preserve">Images taken </w:t>
      </w:r>
      <w:r w:rsidR="009A4181">
        <w:rPr>
          <w:sz w:val="14"/>
          <w:szCs w:val="14"/>
        </w:rPr>
        <w:t>from Shutterstock.com</w:t>
      </w:r>
    </w:p>
    <w:p w:rsidR="00816E3B" w:rsidRDefault="00816E3B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E3B" w:rsidRDefault="00816E3B" w:rsidP="00657871">
    <w:pPr>
      <w:pStyle w:val="Tit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F1AFD3F" wp14:editId="59723094">
          <wp:simplePos x="0" y="0"/>
          <wp:positionH relativeFrom="column">
            <wp:posOffset>4257675</wp:posOffset>
          </wp:positionH>
          <wp:positionV relativeFrom="paragraph">
            <wp:posOffset>-219710</wp:posOffset>
          </wp:positionV>
          <wp:extent cx="1725295" cy="579120"/>
          <wp:effectExtent l="0" t="0" r="8255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Elder Law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E3B" w:rsidRDefault="00816E3B" w:rsidP="00816E3B">
    <w:pPr>
      <w:pStyle w:val="Title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9541C"/>
    <w:multiLevelType w:val="hybridMultilevel"/>
    <w:tmpl w:val="3FE8F9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96A85"/>
    <w:multiLevelType w:val="hybridMultilevel"/>
    <w:tmpl w:val="5A32C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3164D"/>
    <w:multiLevelType w:val="hybridMultilevel"/>
    <w:tmpl w:val="7AA6D9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63F77"/>
    <w:multiLevelType w:val="hybridMultilevel"/>
    <w:tmpl w:val="1A62A1FE"/>
    <w:lvl w:ilvl="0" w:tplc="D4B25980">
      <w:start w:val="1"/>
      <w:numFmt w:val="decimal"/>
      <w:lvlText w:val="%1."/>
      <w:lvlJc w:val="left"/>
      <w:pPr>
        <w:ind w:left="4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9" w:hanging="360"/>
      </w:pPr>
    </w:lvl>
    <w:lvl w:ilvl="2" w:tplc="0409001B" w:tentative="1">
      <w:start w:val="1"/>
      <w:numFmt w:val="lowerRoman"/>
      <w:lvlText w:val="%3."/>
      <w:lvlJc w:val="right"/>
      <w:pPr>
        <w:ind w:left="1889" w:hanging="180"/>
      </w:pPr>
    </w:lvl>
    <w:lvl w:ilvl="3" w:tplc="0409000F" w:tentative="1">
      <w:start w:val="1"/>
      <w:numFmt w:val="decimal"/>
      <w:lvlText w:val="%4."/>
      <w:lvlJc w:val="left"/>
      <w:pPr>
        <w:ind w:left="2609" w:hanging="360"/>
      </w:pPr>
    </w:lvl>
    <w:lvl w:ilvl="4" w:tplc="04090019" w:tentative="1">
      <w:start w:val="1"/>
      <w:numFmt w:val="lowerLetter"/>
      <w:lvlText w:val="%5."/>
      <w:lvlJc w:val="left"/>
      <w:pPr>
        <w:ind w:left="3329" w:hanging="360"/>
      </w:pPr>
    </w:lvl>
    <w:lvl w:ilvl="5" w:tplc="0409001B" w:tentative="1">
      <w:start w:val="1"/>
      <w:numFmt w:val="lowerRoman"/>
      <w:lvlText w:val="%6."/>
      <w:lvlJc w:val="right"/>
      <w:pPr>
        <w:ind w:left="4049" w:hanging="180"/>
      </w:pPr>
    </w:lvl>
    <w:lvl w:ilvl="6" w:tplc="0409000F" w:tentative="1">
      <w:start w:val="1"/>
      <w:numFmt w:val="decimal"/>
      <w:lvlText w:val="%7."/>
      <w:lvlJc w:val="left"/>
      <w:pPr>
        <w:ind w:left="4769" w:hanging="360"/>
      </w:pPr>
    </w:lvl>
    <w:lvl w:ilvl="7" w:tplc="04090019" w:tentative="1">
      <w:start w:val="1"/>
      <w:numFmt w:val="lowerLetter"/>
      <w:lvlText w:val="%8."/>
      <w:lvlJc w:val="left"/>
      <w:pPr>
        <w:ind w:left="5489" w:hanging="360"/>
      </w:pPr>
    </w:lvl>
    <w:lvl w:ilvl="8" w:tplc="0409001B" w:tentative="1">
      <w:start w:val="1"/>
      <w:numFmt w:val="lowerRoman"/>
      <w:lvlText w:val="%9."/>
      <w:lvlJc w:val="right"/>
      <w:pPr>
        <w:ind w:left="6209" w:hanging="180"/>
      </w:pPr>
    </w:lvl>
  </w:abstractNum>
  <w:abstractNum w:abstractNumId="4">
    <w:nsid w:val="0EC07DB1"/>
    <w:multiLevelType w:val="hybridMultilevel"/>
    <w:tmpl w:val="0F325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FB6897"/>
    <w:multiLevelType w:val="hybridMultilevel"/>
    <w:tmpl w:val="516054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317BB2"/>
    <w:multiLevelType w:val="hybridMultilevel"/>
    <w:tmpl w:val="7E8894C6"/>
    <w:lvl w:ilvl="0" w:tplc="EF82E11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E72CB1"/>
    <w:multiLevelType w:val="hybridMultilevel"/>
    <w:tmpl w:val="7174F7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3B7650C"/>
    <w:multiLevelType w:val="hybridMultilevel"/>
    <w:tmpl w:val="8BA82F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AE1B62"/>
    <w:multiLevelType w:val="hybridMultilevel"/>
    <w:tmpl w:val="6DF275E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257FAE"/>
    <w:multiLevelType w:val="hybridMultilevel"/>
    <w:tmpl w:val="F6D26F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77561BC"/>
    <w:multiLevelType w:val="hybridMultilevel"/>
    <w:tmpl w:val="2800EF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7EC342E"/>
    <w:multiLevelType w:val="hybridMultilevel"/>
    <w:tmpl w:val="4F887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D22E49"/>
    <w:multiLevelType w:val="hybridMultilevel"/>
    <w:tmpl w:val="E884B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992ACA"/>
    <w:multiLevelType w:val="hybridMultilevel"/>
    <w:tmpl w:val="84426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590A74"/>
    <w:multiLevelType w:val="hybridMultilevel"/>
    <w:tmpl w:val="84D667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DE42738"/>
    <w:multiLevelType w:val="hybridMultilevel"/>
    <w:tmpl w:val="130E7A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E8238D0"/>
    <w:multiLevelType w:val="hybridMultilevel"/>
    <w:tmpl w:val="005897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02725B6"/>
    <w:multiLevelType w:val="hybridMultilevel"/>
    <w:tmpl w:val="0590B9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0B60CB9"/>
    <w:multiLevelType w:val="hybridMultilevel"/>
    <w:tmpl w:val="84426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901ABB"/>
    <w:multiLevelType w:val="hybridMultilevel"/>
    <w:tmpl w:val="4BC4F5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76E587E"/>
    <w:multiLevelType w:val="hybridMultilevel"/>
    <w:tmpl w:val="527CDFEA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87439A"/>
    <w:multiLevelType w:val="hybridMultilevel"/>
    <w:tmpl w:val="ACD86A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4E04F9"/>
    <w:multiLevelType w:val="hybridMultilevel"/>
    <w:tmpl w:val="5EC629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C416F1E"/>
    <w:multiLevelType w:val="hybridMultilevel"/>
    <w:tmpl w:val="3626B958"/>
    <w:lvl w:ilvl="0" w:tplc="8A8C91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61699D"/>
    <w:multiLevelType w:val="hybridMultilevel"/>
    <w:tmpl w:val="E884B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821DB0"/>
    <w:multiLevelType w:val="hybridMultilevel"/>
    <w:tmpl w:val="516054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6B0398"/>
    <w:multiLevelType w:val="hybridMultilevel"/>
    <w:tmpl w:val="22BE3F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BA6F16"/>
    <w:multiLevelType w:val="hybridMultilevel"/>
    <w:tmpl w:val="EB2A4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877EC9"/>
    <w:multiLevelType w:val="hybridMultilevel"/>
    <w:tmpl w:val="4D54F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500DC4"/>
    <w:multiLevelType w:val="hybridMultilevel"/>
    <w:tmpl w:val="AD6EC9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D175052"/>
    <w:multiLevelType w:val="hybridMultilevel"/>
    <w:tmpl w:val="D6983C24"/>
    <w:lvl w:ilvl="0" w:tplc="5A5841FE">
      <w:start w:val="1"/>
      <w:numFmt w:val="decimal"/>
      <w:lvlText w:val="%1."/>
      <w:lvlJc w:val="left"/>
      <w:pPr>
        <w:ind w:left="1224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AF75B4"/>
    <w:multiLevelType w:val="hybridMultilevel"/>
    <w:tmpl w:val="72F6D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BD7178"/>
    <w:multiLevelType w:val="hybridMultilevel"/>
    <w:tmpl w:val="CFCC680C"/>
    <w:lvl w:ilvl="0" w:tplc="04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34">
    <w:nsid w:val="6FFA0E96"/>
    <w:multiLevelType w:val="hybridMultilevel"/>
    <w:tmpl w:val="A50413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0DD1D61"/>
    <w:multiLevelType w:val="hybridMultilevel"/>
    <w:tmpl w:val="B38C81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50F1665"/>
    <w:multiLevelType w:val="hybridMultilevel"/>
    <w:tmpl w:val="9800B50E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466A79"/>
    <w:multiLevelType w:val="hybridMultilevel"/>
    <w:tmpl w:val="C5F499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E8B5C3A"/>
    <w:multiLevelType w:val="hybridMultilevel"/>
    <w:tmpl w:val="E5765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1"/>
  </w:num>
  <w:num w:numId="3">
    <w:abstractNumId w:val="18"/>
  </w:num>
  <w:num w:numId="4">
    <w:abstractNumId w:val="7"/>
  </w:num>
  <w:num w:numId="5">
    <w:abstractNumId w:val="30"/>
  </w:num>
  <w:num w:numId="6">
    <w:abstractNumId w:val="15"/>
  </w:num>
  <w:num w:numId="7">
    <w:abstractNumId w:val="24"/>
  </w:num>
  <w:num w:numId="8">
    <w:abstractNumId w:val="22"/>
  </w:num>
  <w:num w:numId="9">
    <w:abstractNumId w:val="11"/>
  </w:num>
  <w:num w:numId="10">
    <w:abstractNumId w:val="23"/>
  </w:num>
  <w:num w:numId="11">
    <w:abstractNumId w:val="37"/>
  </w:num>
  <w:num w:numId="12">
    <w:abstractNumId w:val="35"/>
  </w:num>
  <w:num w:numId="13">
    <w:abstractNumId w:val="34"/>
  </w:num>
  <w:num w:numId="14">
    <w:abstractNumId w:val="10"/>
  </w:num>
  <w:num w:numId="15">
    <w:abstractNumId w:val="38"/>
  </w:num>
  <w:num w:numId="16">
    <w:abstractNumId w:val="29"/>
  </w:num>
  <w:num w:numId="17">
    <w:abstractNumId w:val="16"/>
  </w:num>
  <w:num w:numId="18">
    <w:abstractNumId w:val="20"/>
  </w:num>
  <w:num w:numId="19">
    <w:abstractNumId w:val="6"/>
  </w:num>
  <w:num w:numId="20">
    <w:abstractNumId w:val="36"/>
  </w:num>
  <w:num w:numId="21">
    <w:abstractNumId w:val="21"/>
  </w:num>
  <w:num w:numId="22">
    <w:abstractNumId w:val="17"/>
  </w:num>
  <w:num w:numId="23">
    <w:abstractNumId w:val="0"/>
  </w:num>
  <w:num w:numId="24">
    <w:abstractNumId w:val="4"/>
  </w:num>
  <w:num w:numId="25">
    <w:abstractNumId w:val="33"/>
  </w:num>
  <w:num w:numId="26">
    <w:abstractNumId w:val="14"/>
  </w:num>
  <w:num w:numId="27">
    <w:abstractNumId w:val="28"/>
  </w:num>
  <w:num w:numId="28">
    <w:abstractNumId w:val="3"/>
  </w:num>
  <w:num w:numId="29">
    <w:abstractNumId w:val="27"/>
  </w:num>
  <w:num w:numId="30">
    <w:abstractNumId w:val="25"/>
  </w:num>
  <w:num w:numId="31">
    <w:abstractNumId w:val="12"/>
  </w:num>
  <w:num w:numId="32">
    <w:abstractNumId w:val="8"/>
  </w:num>
  <w:num w:numId="33">
    <w:abstractNumId w:val="2"/>
  </w:num>
  <w:num w:numId="34">
    <w:abstractNumId w:val="26"/>
  </w:num>
  <w:num w:numId="35">
    <w:abstractNumId w:val="9"/>
  </w:num>
  <w:num w:numId="36">
    <w:abstractNumId w:val="32"/>
  </w:num>
  <w:num w:numId="37">
    <w:abstractNumId w:val="13"/>
  </w:num>
  <w:num w:numId="38">
    <w:abstractNumId w:val="5"/>
  </w:num>
  <w:num w:numId="3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E91"/>
    <w:rsid w:val="00010089"/>
    <w:rsid w:val="00023AB3"/>
    <w:rsid w:val="00031736"/>
    <w:rsid w:val="00074AF7"/>
    <w:rsid w:val="000823DB"/>
    <w:rsid w:val="000B3AF9"/>
    <w:rsid w:val="000B5247"/>
    <w:rsid w:val="000C0229"/>
    <w:rsid w:val="00104EE4"/>
    <w:rsid w:val="00134874"/>
    <w:rsid w:val="00170590"/>
    <w:rsid w:val="00191F42"/>
    <w:rsid w:val="0019424B"/>
    <w:rsid w:val="001E769B"/>
    <w:rsid w:val="002006CC"/>
    <w:rsid w:val="00200AA5"/>
    <w:rsid w:val="002079EF"/>
    <w:rsid w:val="00226FE0"/>
    <w:rsid w:val="0028408E"/>
    <w:rsid w:val="002A7851"/>
    <w:rsid w:val="002D1F5E"/>
    <w:rsid w:val="002D4B99"/>
    <w:rsid w:val="002E07EE"/>
    <w:rsid w:val="0032373A"/>
    <w:rsid w:val="00375C23"/>
    <w:rsid w:val="00385272"/>
    <w:rsid w:val="00385429"/>
    <w:rsid w:val="003871A1"/>
    <w:rsid w:val="003B0F4F"/>
    <w:rsid w:val="0040315B"/>
    <w:rsid w:val="00405512"/>
    <w:rsid w:val="00421ED9"/>
    <w:rsid w:val="00422D68"/>
    <w:rsid w:val="004404C7"/>
    <w:rsid w:val="00461EAE"/>
    <w:rsid w:val="00466FDD"/>
    <w:rsid w:val="00480C08"/>
    <w:rsid w:val="00487715"/>
    <w:rsid w:val="004B0944"/>
    <w:rsid w:val="004D6F45"/>
    <w:rsid w:val="004F64B5"/>
    <w:rsid w:val="0057089E"/>
    <w:rsid w:val="005B27D3"/>
    <w:rsid w:val="005F1AB5"/>
    <w:rsid w:val="005F30F6"/>
    <w:rsid w:val="005F5DB7"/>
    <w:rsid w:val="00615210"/>
    <w:rsid w:val="00620570"/>
    <w:rsid w:val="0062683A"/>
    <w:rsid w:val="00631B5F"/>
    <w:rsid w:val="006335BC"/>
    <w:rsid w:val="00657871"/>
    <w:rsid w:val="006603E0"/>
    <w:rsid w:val="006A401F"/>
    <w:rsid w:val="006A69D9"/>
    <w:rsid w:val="006C613A"/>
    <w:rsid w:val="006E78E0"/>
    <w:rsid w:val="006E79BE"/>
    <w:rsid w:val="00705AC4"/>
    <w:rsid w:val="00716157"/>
    <w:rsid w:val="0073160A"/>
    <w:rsid w:val="00731933"/>
    <w:rsid w:val="007336B3"/>
    <w:rsid w:val="00736DEA"/>
    <w:rsid w:val="00753A8F"/>
    <w:rsid w:val="00762ECD"/>
    <w:rsid w:val="007A0E91"/>
    <w:rsid w:val="007A7546"/>
    <w:rsid w:val="007B1B68"/>
    <w:rsid w:val="007B4DF7"/>
    <w:rsid w:val="007B7D93"/>
    <w:rsid w:val="007E21C2"/>
    <w:rsid w:val="0080786D"/>
    <w:rsid w:val="00816E3B"/>
    <w:rsid w:val="008300FD"/>
    <w:rsid w:val="008555E6"/>
    <w:rsid w:val="00867B32"/>
    <w:rsid w:val="00884EB9"/>
    <w:rsid w:val="008874F4"/>
    <w:rsid w:val="00891073"/>
    <w:rsid w:val="00892499"/>
    <w:rsid w:val="008A0453"/>
    <w:rsid w:val="008E26CC"/>
    <w:rsid w:val="008F32BB"/>
    <w:rsid w:val="00902B80"/>
    <w:rsid w:val="00940A04"/>
    <w:rsid w:val="00952FCF"/>
    <w:rsid w:val="00963C0D"/>
    <w:rsid w:val="00963E1F"/>
    <w:rsid w:val="0097608F"/>
    <w:rsid w:val="009843AE"/>
    <w:rsid w:val="009873F9"/>
    <w:rsid w:val="009929E5"/>
    <w:rsid w:val="00992ADA"/>
    <w:rsid w:val="009A169D"/>
    <w:rsid w:val="009A24E2"/>
    <w:rsid w:val="009A4181"/>
    <w:rsid w:val="009C1290"/>
    <w:rsid w:val="009F19BF"/>
    <w:rsid w:val="00A070B2"/>
    <w:rsid w:val="00A250E0"/>
    <w:rsid w:val="00A4490D"/>
    <w:rsid w:val="00A60869"/>
    <w:rsid w:val="00A744E5"/>
    <w:rsid w:val="00AC7F1E"/>
    <w:rsid w:val="00AD394B"/>
    <w:rsid w:val="00AD4445"/>
    <w:rsid w:val="00AE0496"/>
    <w:rsid w:val="00AE70FD"/>
    <w:rsid w:val="00B00661"/>
    <w:rsid w:val="00B20180"/>
    <w:rsid w:val="00B257E8"/>
    <w:rsid w:val="00B54066"/>
    <w:rsid w:val="00B5594A"/>
    <w:rsid w:val="00B87216"/>
    <w:rsid w:val="00BA3F35"/>
    <w:rsid w:val="00BA5D95"/>
    <w:rsid w:val="00BC16D5"/>
    <w:rsid w:val="00BC2CE8"/>
    <w:rsid w:val="00BC7035"/>
    <w:rsid w:val="00C26163"/>
    <w:rsid w:val="00C46568"/>
    <w:rsid w:val="00C57EF8"/>
    <w:rsid w:val="00C75E9B"/>
    <w:rsid w:val="00C82A0D"/>
    <w:rsid w:val="00CD7CC6"/>
    <w:rsid w:val="00CE16B7"/>
    <w:rsid w:val="00CE39C3"/>
    <w:rsid w:val="00CF34F1"/>
    <w:rsid w:val="00CF521E"/>
    <w:rsid w:val="00D01E19"/>
    <w:rsid w:val="00D4594F"/>
    <w:rsid w:val="00D57B0D"/>
    <w:rsid w:val="00D74A05"/>
    <w:rsid w:val="00DA4159"/>
    <w:rsid w:val="00DB36D0"/>
    <w:rsid w:val="00DD17E6"/>
    <w:rsid w:val="00DD527E"/>
    <w:rsid w:val="00DE7349"/>
    <w:rsid w:val="00DF390D"/>
    <w:rsid w:val="00DF71F0"/>
    <w:rsid w:val="00E17FE3"/>
    <w:rsid w:val="00E249FF"/>
    <w:rsid w:val="00E35C20"/>
    <w:rsid w:val="00E570A7"/>
    <w:rsid w:val="00E63F14"/>
    <w:rsid w:val="00E811D8"/>
    <w:rsid w:val="00E85B01"/>
    <w:rsid w:val="00E86998"/>
    <w:rsid w:val="00E901B7"/>
    <w:rsid w:val="00E90E2E"/>
    <w:rsid w:val="00EB65C1"/>
    <w:rsid w:val="00EC58CF"/>
    <w:rsid w:val="00EF1DCD"/>
    <w:rsid w:val="00EF3102"/>
    <w:rsid w:val="00F076B8"/>
    <w:rsid w:val="00F2129E"/>
    <w:rsid w:val="00F263A7"/>
    <w:rsid w:val="00F56E12"/>
    <w:rsid w:val="00F93466"/>
    <w:rsid w:val="00FC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5:docId w15:val="{B6D8BE4B-17C7-4496-9CE4-90E03EB4C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1933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04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2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499"/>
  </w:style>
  <w:style w:type="paragraph" w:styleId="Footer">
    <w:name w:val="footer"/>
    <w:basedOn w:val="Normal"/>
    <w:link w:val="FooterChar"/>
    <w:uiPriority w:val="99"/>
    <w:unhideWhenUsed/>
    <w:rsid w:val="00892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499"/>
  </w:style>
  <w:style w:type="paragraph" w:styleId="BalloonText">
    <w:name w:val="Balloon Text"/>
    <w:basedOn w:val="Normal"/>
    <w:link w:val="BalloonTextChar"/>
    <w:uiPriority w:val="99"/>
    <w:semiHidden/>
    <w:unhideWhenUsed/>
    <w:rsid w:val="00892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49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924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24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867B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67B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31B5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404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customStyle="1" w:styleId="Objectives">
    <w:name w:val="Objectives"/>
    <w:basedOn w:val="ListBullet"/>
    <w:next w:val="ListBullet"/>
    <w:link w:val="ObjectivesChar"/>
    <w:rsid w:val="00D01E19"/>
    <w:pPr>
      <w:spacing w:after="0" w:line="240" w:lineRule="auto"/>
    </w:pPr>
    <w:rPr>
      <w:rFonts w:ascii="Calibri" w:eastAsiaTheme="minorHAnsi" w:hAnsi="Calibri"/>
      <w:lang w:val="en-CA"/>
    </w:rPr>
  </w:style>
  <w:style w:type="paragraph" w:customStyle="1" w:styleId="Style1">
    <w:name w:val="Style1"/>
    <w:basedOn w:val="Normal"/>
    <w:link w:val="Style1Char"/>
    <w:rsid w:val="00D01E19"/>
    <w:pPr>
      <w:spacing w:after="0" w:line="240" w:lineRule="auto"/>
    </w:pPr>
    <w:rPr>
      <w:rFonts w:ascii="Calibri" w:eastAsiaTheme="minorHAnsi" w:hAnsi="Calibri"/>
      <w:lang w:val="en-CA"/>
    </w:rPr>
  </w:style>
  <w:style w:type="character" w:customStyle="1" w:styleId="ObjectivesChar">
    <w:name w:val="Objectives Char"/>
    <w:basedOn w:val="DefaultParagraphFont"/>
    <w:link w:val="Objectives"/>
    <w:rsid w:val="00D01E19"/>
    <w:rPr>
      <w:rFonts w:ascii="Calibri" w:eastAsiaTheme="minorHAnsi" w:hAnsi="Calibri"/>
      <w:lang w:val="en-CA"/>
    </w:rPr>
  </w:style>
  <w:style w:type="character" w:customStyle="1" w:styleId="Style1Char">
    <w:name w:val="Style1 Char"/>
    <w:basedOn w:val="DefaultParagraphFont"/>
    <w:link w:val="Style1"/>
    <w:rsid w:val="00D01E19"/>
    <w:rPr>
      <w:rFonts w:ascii="Calibri" w:eastAsiaTheme="minorHAnsi" w:hAnsi="Calibri"/>
      <w:lang w:val="en-CA"/>
    </w:rPr>
  </w:style>
  <w:style w:type="paragraph" w:styleId="ListBullet">
    <w:name w:val="List Bullet"/>
    <w:basedOn w:val="Normal"/>
    <w:uiPriority w:val="99"/>
    <w:unhideWhenUsed/>
    <w:rsid w:val="00D01E19"/>
    <w:pPr>
      <w:ind w:left="720" w:hanging="36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A3F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3F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3F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3F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3F35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A3F35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62EC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62EC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62ECD"/>
    <w:rPr>
      <w:vertAlign w:val="superscript"/>
    </w:rPr>
  </w:style>
  <w:style w:type="paragraph" w:styleId="Revision">
    <w:name w:val="Revision"/>
    <w:hidden/>
    <w:uiPriority w:val="99"/>
    <w:semiHidden/>
    <w:rsid w:val="00A070B2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ompetitionbureau.gc.ca/eic/site/cb-bc.nsf/eng/03627.html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://www.seniors.gc.ca/eng/index.shtml" TargetMode="External"/><Relationship Id="rId17" Type="http://schemas.openxmlformats.org/officeDocument/2006/relationships/image" Target="media/image5.jpeg"/><Relationship Id="rId25" Type="http://schemas.microsoft.com/office/2007/relationships/hdphoto" Target="media/hdphoto1.wdp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yperlink" Target="http://www.Innte-dncl.gc.ca/index-e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\\ELSANET-SV1\Projects\Law-Related%20ELSA\Drafts%20-%20Nataliya\Semi%20Final\www.nidus.ca" TargetMode="External"/><Relationship Id="rId24" Type="http://schemas.openxmlformats.org/officeDocument/2006/relationships/image" Target="media/image7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://www.youtube.com/watch?v=2arI0qsMQto" TargetMode="External"/><Relationship Id="rId28" Type="http://schemas.openxmlformats.org/officeDocument/2006/relationships/hyperlink" Target="http://bcceas.ca/information/" TargetMode="External"/><Relationship Id="rId10" Type="http://schemas.openxmlformats.org/officeDocument/2006/relationships/hyperlink" Target="http://www.youtube.com/watch?v=2arI0qsMQto" TargetMode="External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bcceas.ca/information/" TargetMode="External"/><Relationship Id="rId22" Type="http://schemas.openxmlformats.org/officeDocument/2006/relationships/image" Target="media/image10.jpeg"/><Relationship Id="rId27" Type="http://schemas.microsoft.com/office/2007/relationships/hdphoto" Target="media/hdphoto2.wdp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3BE5D054FC94B719019E03BD1B2D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6C8902-5F4E-4D14-9CF0-59967E26B2CA}"/>
      </w:docPartPr>
      <w:docPartBody>
        <w:p w:rsidR="003A071A" w:rsidRDefault="00AC71FE" w:rsidP="00AC71FE">
          <w:pPr>
            <w:pStyle w:val="83BE5D054FC94B719019E03BD1B2D63B"/>
          </w:pPr>
          <w:r>
            <w:rPr>
              <w:rStyle w:val="PlaceholderText"/>
            </w:rPr>
            <w:t>Material</w:t>
          </w:r>
          <w:r w:rsidRPr="0094721F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1FE"/>
    <w:rsid w:val="0012648D"/>
    <w:rsid w:val="0031536F"/>
    <w:rsid w:val="003A071A"/>
    <w:rsid w:val="00AC71FE"/>
    <w:rsid w:val="00EE12FA"/>
    <w:rsid w:val="00EF1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C71FE"/>
    <w:rPr>
      <w:color w:val="808080"/>
    </w:rPr>
  </w:style>
  <w:style w:type="paragraph" w:customStyle="1" w:styleId="83BE5D054FC94B719019E03BD1B2D63B">
    <w:name w:val="83BE5D054FC94B719019E03BD1B2D63B"/>
    <w:rsid w:val="00AC7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3BB47-83A4-4F5A-BB78-2EB25505A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30316A41</Template>
  <TotalTime>0</TotalTime>
  <Pages>18</Pages>
  <Words>2594</Words>
  <Characters>13884</Characters>
  <Application>Microsoft Office Word</Application>
  <DocSecurity>0</DocSecurity>
  <Lines>694</Lines>
  <Paragraphs>366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PLS</Company>
  <LinksUpToDate>false</LinksUpToDate>
  <CharactersWithSpaces>16112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Keats</dc:creator>
  <cp:lastModifiedBy>brai</cp:lastModifiedBy>
  <cp:revision>2</cp:revision>
  <cp:lastPrinted>2013-07-18T22:10:00Z</cp:lastPrinted>
  <dcterms:created xsi:type="dcterms:W3CDTF">2014-01-22T18:11:00Z</dcterms:created>
  <dcterms:modified xsi:type="dcterms:W3CDTF">2014-01-22T18:11:00Z</dcterms:modified>
</cp:coreProperties>
</file>